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29" w:type="dxa"/>
        <w:jc w:val="center"/>
        <w:tblLook w:val="04A0" w:firstRow="1" w:lastRow="0" w:firstColumn="1" w:lastColumn="0" w:noHBand="0" w:noVBand="1"/>
      </w:tblPr>
      <w:tblGrid>
        <w:gridCol w:w="5995"/>
        <w:gridCol w:w="3734"/>
      </w:tblGrid>
      <w:tr w:rsidR="007E239F" w:rsidRPr="00E80827" w14:paraId="1637D5A4" w14:textId="77777777" w:rsidTr="00EA595D">
        <w:trPr>
          <w:trHeight w:val="273"/>
          <w:jc w:val="center"/>
        </w:trPr>
        <w:tc>
          <w:tcPr>
            <w:tcW w:w="5995" w:type="dxa"/>
            <w:shd w:val="clear" w:color="auto" w:fill="auto"/>
            <w:tcMar>
              <w:left w:w="0" w:type="dxa"/>
              <w:right w:w="0" w:type="dxa"/>
            </w:tcMar>
            <w:vAlign w:val="center"/>
          </w:tcPr>
          <w:p w14:paraId="50C06DD1" w14:textId="2502C8F5" w:rsidR="007E239F" w:rsidRPr="00205B88" w:rsidRDefault="007E239F" w:rsidP="00EA595D">
            <w:pPr>
              <w:pStyle w:val="Heading3"/>
              <w:spacing w:before="0"/>
              <w:jc w:val="left"/>
              <w:rPr>
                <w:noProof/>
                <w:sz w:val="24"/>
                <w:szCs w:val="24"/>
              </w:rPr>
            </w:pPr>
            <w:bookmarkStart w:id="0" w:name="_Hlk27401582"/>
            <w:bookmarkStart w:id="1" w:name="_Hlk27401583"/>
            <w:r w:rsidRPr="00D34D7A">
              <w:rPr>
                <w:noProof/>
              </w:rPr>
              <w:softHyphen/>
            </w:r>
            <w:r w:rsidR="0012044E" w:rsidRPr="00CC7FC8">
              <w:rPr>
                <w:noProof/>
              </w:rPr>
              <w:drawing>
                <wp:inline distT="0" distB="0" distL="0" distR="0" wp14:anchorId="2B5836AE" wp14:editId="32A953DB">
                  <wp:extent cx="2232660" cy="2978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2660" cy="297815"/>
                          </a:xfrm>
                          <a:prstGeom prst="rect">
                            <a:avLst/>
                          </a:prstGeom>
                          <a:noFill/>
                          <a:ln>
                            <a:noFill/>
                          </a:ln>
                        </pic:spPr>
                      </pic:pic>
                    </a:graphicData>
                  </a:graphic>
                </wp:inline>
              </w:drawing>
            </w:r>
          </w:p>
          <w:p w14:paraId="562E81F5" w14:textId="41363D10" w:rsidR="007E239F" w:rsidRPr="00D34D7A" w:rsidRDefault="007E239F" w:rsidP="00EA595D">
            <w:pPr>
              <w:spacing w:line="240" w:lineRule="auto"/>
              <w:ind w:left="0"/>
              <w:rPr>
                <w:rFonts w:ascii="Times New Roman" w:hAnsi="Times New Roman"/>
                <w:b/>
                <w:color w:val="005993"/>
                <w:sz w:val="18"/>
                <w:szCs w:val="18"/>
              </w:rPr>
            </w:pPr>
          </w:p>
        </w:tc>
        <w:tc>
          <w:tcPr>
            <w:tcW w:w="3734" w:type="dxa"/>
            <w:vMerge w:val="restart"/>
            <w:shd w:val="clear" w:color="auto" w:fill="auto"/>
            <w:tcMar>
              <w:left w:w="0" w:type="dxa"/>
              <w:right w:w="0" w:type="dxa"/>
            </w:tcMar>
            <w:vAlign w:val="center"/>
          </w:tcPr>
          <w:p w14:paraId="513C6D3E" w14:textId="6E1E3C88" w:rsidR="007E239F" w:rsidRPr="00205B88" w:rsidRDefault="0012044E" w:rsidP="00EA595D">
            <w:pPr>
              <w:ind w:left="729"/>
              <w:jc w:val="right"/>
              <w:rPr>
                <w:rFonts w:ascii="SVN-Gilroy" w:hAnsi="SVN-Gilroy"/>
                <w:b/>
                <w:color w:val="005993"/>
                <w:sz w:val="26"/>
                <w:szCs w:val="26"/>
              </w:rPr>
            </w:pPr>
            <w:r w:rsidRPr="00CC7FC8">
              <w:rPr>
                <w:rFonts w:ascii="SVN-Gilroy" w:hAnsi="SVN-Gilroy"/>
                <w:noProof/>
                <w:color w:val="005993"/>
                <w:sz w:val="26"/>
                <w:szCs w:val="26"/>
              </w:rPr>
              <w:drawing>
                <wp:anchor distT="0" distB="0" distL="114300" distR="114300" simplePos="0" relativeHeight="251656704" behindDoc="0" locked="0" layoutInCell="1" allowOverlap="1" wp14:anchorId="72366C07" wp14:editId="1C40698E">
                  <wp:simplePos x="0" y="0"/>
                  <wp:positionH relativeFrom="column">
                    <wp:posOffset>1781810</wp:posOffset>
                  </wp:positionH>
                  <wp:positionV relativeFrom="paragraph">
                    <wp:posOffset>123825</wp:posOffset>
                  </wp:positionV>
                  <wp:extent cx="648970" cy="689610"/>
                  <wp:effectExtent l="0" t="0" r="0" b="0"/>
                  <wp:wrapNone/>
                  <wp:docPr id="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970" cy="689610"/>
                          </a:xfrm>
                          <a:prstGeom prst="rect">
                            <a:avLst/>
                          </a:prstGeom>
                          <a:noFill/>
                        </pic:spPr>
                      </pic:pic>
                    </a:graphicData>
                  </a:graphic>
                  <wp14:sizeRelH relativeFrom="page">
                    <wp14:pctWidth>0</wp14:pctWidth>
                  </wp14:sizeRelH>
                  <wp14:sizeRelV relativeFrom="page">
                    <wp14:pctHeight>0</wp14:pctHeight>
                  </wp14:sizeRelV>
                </wp:anchor>
              </w:drawing>
            </w:r>
            <w:r w:rsidR="007E239F" w:rsidRPr="00205B88">
              <w:rPr>
                <w:rFonts w:ascii="SVN-Gilroy" w:hAnsi="SVN-Gilroy"/>
                <w:noProof/>
                <w:color w:val="005993"/>
                <w:sz w:val="26"/>
                <w:szCs w:val="26"/>
                <w:lang w:eastAsia="ja-JP"/>
              </w:rPr>
              <w:t xml:space="preserve">       </w:t>
            </w:r>
          </w:p>
        </w:tc>
      </w:tr>
      <w:tr w:rsidR="007E239F" w:rsidRPr="00E80827" w14:paraId="6D71182F" w14:textId="77777777" w:rsidTr="00EA595D">
        <w:trPr>
          <w:jc w:val="center"/>
        </w:trPr>
        <w:tc>
          <w:tcPr>
            <w:tcW w:w="5995" w:type="dxa"/>
            <w:shd w:val="clear" w:color="auto" w:fill="auto"/>
            <w:tcMar>
              <w:left w:w="0" w:type="dxa"/>
              <w:right w:w="0" w:type="dxa"/>
            </w:tcMar>
            <w:vAlign w:val="center"/>
          </w:tcPr>
          <w:p w14:paraId="770BC08D" w14:textId="1CB17974" w:rsidR="007E239F" w:rsidRPr="00D34D7A" w:rsidRDefault="007E239F" w:rsidP="00EA595D">
            <w:pPr>
              <w:spacing w:line="240" w:lineRule="auto"/>
              <w:ind w:left="0"/>
              <w:rPr>
                <w:rFonts w:ascii="Times New Roman" w:hAnsi="Times New Roman"/>
                <w:b/>
                <w:color w:val="005993"/>
                <w:sz w:val="18"/>
                <w:szCs w:val="18"/>
              </w:rPr>
            </w:pPr>
          </w:p>
        </w:tc>
        <w:tc>
          <w:tcPr>
            <w:tcW w:w="3734" w:type="dxa"/>
            <w:vMerge/>
            <w:shd w:val="clear" w:color="auto" w:fill="auto"/>
            <w:tcMar>
              <w:left w:w="0" w:type="dxa"/>
              <w:right w:w="0" w:type="dxa"/>
            </w:tcMar>
            <w:vAlign w:val="center"/>
          </w:tcPr>
          <w:p w14:paraId="18E6E879" w14:textId="77777777" w:rsidR="007E239F" w:rsidRPr="00E80827" w:rsidRDefault="007E239F" w:rsidP="00EA595D">
            <w:pPr>
              <w:jc w:val="center"/>
              <w:rPr>
                <w:rFonts w:ascii="SVN-Gilroy" w:hAnsi="SVN-Gilroy"/>
                <w:b/>
                <w:color w:val="005993"/>
                <w:sz w:val="18"/>
                <w:szCs w:val="18"/>
              </w:rPr>
            </w:pPr>
          </w:p>
        </w:tc>
      </w:tr>
      <w:tr w:rsidR="007E239F" w:rsidRPr="00E80827" w14:paraId="68009893" w14:textId="77777777" w:rsidTr="00EA595D">
        <w:trPr>
          <w:jc w:val="center"/>
        </w:trPr>
        <w:tc>
          <w:tcPr>
            <w:tcW w:w="5995" w:type="dxa"/>
            <w:shd w:val="clear" w:color="auto" w:fill="auto"/>
            <w:tcMar>
              <w:left w:w="0" w:type="dxa"/>
              <w:right w:w="0" w:type="dxa"/>
            </w:tcMar>
            <w:vAlign w:val="center"/>
          </w:tcPr>
          <w:p w14:paraId="26B9C60D" w14:textId="5F8D0CF0" w:rsidR="007E239F" w:rsidRPr="00D34D7A" w:rsidRDefault="007E239F" w:rsidP="00E4029F">
            <w:pPr>
              <w:spacing w:line="240" w:lineRule="auto"/>
              <w:ind w:left="0"/>
              <w:rPr>
                <w:rFonts w:ascii="Times New Roman" w:hAnsi="Times New Roman"/>
                <w:color w:val="005993"/>
                <w:sz w:val="18"/>
                <w:szCs w:val="18"/>
              </w:rPr>
            </w:pPr>
            <w:r w:rsidRPr="00D34D7A">
              <w:rPr>
                <w:rFonts w:ascii="Times New Roman" w:hAnsi="Times New Roman"/>
                <w:color w:val="005993"/>
                <w:sz w:val="18"/>
                <w:szCs w:val="18"/>
              </w:rPr>
              <w:t>ĐT:</w:t>
            </w:r>
            <w:r w:rsidRPr="00A038F3">
              <w:rPr>
                <w:rFonts w:ascii="Times New Roman" w:hAnsi="Times New Roman"/>
                <w:color w:val="005993"/>
                <w:sz w:val="18"/>
                <w:szCs w:val="18"/>
              </w:rPr>
              <w:t xml:space="preserve"> </w:t>
            </w:r>
            <w:r w:rsidRPr="00D34D7A">
              <w:rPr>
                <w:rFonts w:ascii="Times New Roman" w:hAnsi="Times New Roman"/>
                <w:color w:val="005993"/>
                <w:sz w:val="18"/>
                <w:szCs w:val="18"/>
              </w:rPr>
              <w:t>/ Fax:</w:t>
            </w:r>
            <w:r w:rsidRPr="00A038F3">
              <w:rPr>
                <w:rFonts w:ascii="Times New Roman" w:hAnsi="Times New Roman"/>
                <w:color w:val="005993"/>
                <w:sz w:val="18"/>
                <w:szCs w:val="18"/>
              </w:rPr>
              <w:t xml:space="preserve"> </w:t>
            </w:r>
          </w:p>
        </w:tc>
        <w:tc>
          <w:tcPr>
            <w:tcW w:w="3734" w:type="dxa"/>
            <w:vMerge/>
            <w:shd w:val="clear" w:color="auto" w:fill="auto"/>
            <w:tcMar>
              <w:left w:w="0" w:type="dxa"/>
              <w:right w:w="0" w:type="dxa"/>
            </w:tcMar>
            <w:vAlign w:val="center"/>
          </w:tcPr>
          <w:p w14:paraId="3FEFA7AE" w14:textId="77777777" w:rsidR="007E239F" w:rsidRPr="00E80827" w:rsidRDefault="007E239F" w:rsidP="00EA595D">
            <w:pPr>
              <w:jc w:val="center"/>
              <w:rPr>
                <w:rFonts w:ascii="SVN-Gilroy" w:hAnsi="SVN-Gilroy"/>
                <w:b/>
                <w:color w:val="005993"/>
                <w:sz w:val="18"/>
                <w:szCs w:val="18"/>
              </w:rPr>
            </w:pPr>
          </w:p>
        </w:tc>
      </w:tr>
      <w:tr w:rsidR="007E239F" w:rsidRPr="00E80827" w14:paraId="34838FE5" w14:textId="77777777" w:rsidTr="00EA595D">
        <w:trPr>
          <w:jc w:val="center"/>
        </w:trPr>
        <w:tc>
          <w:tcPr>
            <w:tcW w:w="5995" w:type="dxa"/>
            <w:shd w:val="clear" w:color="auto" w:fill="auto"/>
            <w:tcMar>
              <w:left w:w="0" w:type="dxa"/>
              <w:right w:w="0" w:type="dxa"/>
            </w:tcMar>
            <w:vAlign w:val="center"/>
          </w:tcPr>
          <w:p w14:paraId="79EA1B7C" w14:textId="77777777" w:rsidR="007E239F" w:rsidRPr="00675EED" w:rsidRDefault="007E239F" w:rsidP="00EA595D">
            <w:pPr>
              <w:spacing w:line="240" w:lineRule="auto"/>
              <w:ind w:left="0"/>
              <w:rPr>
                <w:rFonts w:ascii="Times New Roman" w:hAnsi="Times New Roman"/>
                <w:color w:val="005993"/>
                <w:sz w:val="18"/>
                <w:szCs w:val="18"/>
              </w:rPr>
            </w:pPr>
            <w:r w:rsidRPr="00675EED">
              <w:rPr>
                <w:rFonts w:ascii="Times New Roman" w:hAnsi="Times New Roman"/>
                <w:color w:val="005993"/>
                <w:sz w:val="18"/>
                <w:szCs w:val="18"/>
              </w:rPr>
              <w:t>www.vbi.vietinbank.vn</w:t>
            </w:r>
          </w:p>
          <w:p w14:paraId="252D6D51" w14:textId="77777777" w:rsidR="007E239F" w:rsidRPr="00290B44" w:rsidRDefault="007E239F" w:rsidP="00EA595D">
            <w:pPr>
              <w:spacing w:line="240" w:lineRule="auto"/>
              <w:rPr>
                <w:color w:val="005993"/>
                <w:sz w:val="18"/>
                <w:szCs w:val="18"/>
              </w:rPr>
            </w:pPr>
          </w:p>
        </w:tc>
        <w:tc>
          <w:tcPr>
            <w:tcW w:w="3734" w:type="dxa"/>
            <w:vMerge/>
            <w:shd w:val="clear" w:color="auto" w:fill="auto"/>
            <w:tcMar>
              <w:left w:w="0" w:type="dxa"/>
              <w:right w:w="0" w:type="dxa"/>
            </w:tcMar>
            <w:vAlign w:val="center"/>
          </w:tcPr>
          <w:p w14:paraId="5AC78D46" w14:textId="77777777" w:rsidR="007E239F" w:rsidRPr="00E80827" w:rsidRDefault="007E239F" w:rsidP="00EA595D">
            <w:pPr>
              <w:jc w:val="center"/>
              <w:rPr>
                <w:rFonts w:ascii="SVN-Gilroy" w:hAnsi="SVN-Gilroy"/>
                <w:b/>
                <w:color w:val="005993"/>
                <w:sz w:val="18"/>
                <w:szCs w:val="18"/>
              </w:rPr>
            </w:pPr>
          </w:p>
        </w:tc>
      </w:tr>
    </w:tbl>
    <w:bookmarkEnd w:id="0"/>
    <w:bookmarkEnd w:id="1"/>
    <w:p w14:paraId="36341963" w14:textId="0EDC46D3" w:rsidR="00A038F3" w:rsidRPr="006A0CD0" w:rsidRDefault="0012044E" w:rsidP="00E85516">
      <w:pPr>
        <w:spacing w:line="240" w:lineRule="auto"/>
        <w:ind w:left="0"/>
        <w:rPr>
          <w:rFonts w:ascii="Times New Roman" w:hAnsi="Times New Roman"/>
          <w:b/>
          <w:color w:val="005198"/>
          <w:sz w:val="28"/>
          <w:szCs w:val="28"/>
        </w:rPr>
      </w:pPr>
      <w:r w:rsidRPr="00CC7FC8">
        <w:rPr>
          <w:noProof/>
        </w:rPr>
        <w:drawing>
          <wp:anchor distT="0" distB="0" distL="114300" distR="114300" simplePos="0" relativeHeight="251658752" behindDoc="0" locked="0" layoutInCell="1" allowOverlap="1" wp14:anchorId="2CDB38F0" wp14:editId="4F33BCBC">
            <wp:simplePos x="0" y="0"/>
            <wp:positionH relativeFrom="column">
              <wp:posOffset>-48260</wp:posOffset>
            </wp:positionH>
            <wp:positionV relativeFrom="paragraph">
              <wp:posOffset>56515</wp:posOffset>
            </wp:positionV>
            <wp:extent cx="6299835" cy="39370"/>
            <wp:effectExtent l="0" t="0" r="0" b="0"/>
            <wp:wrapNone/>
            <wp:docPr id="72" name="Picture 1" descr="Description: Description: anh-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anh-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9835" cy="3937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noProof/>
          <w:color w:val="005198"/>
          <w:sz w:val="28"/>
          <w:szCs w:val="28"/>
        </w:rPr>
        <w:drawing>
          <wp:anchor distT="0" distB="0" distL="114300" distR="114300" simplePos="0" relativeHeight="251657728" behindDoc="0" locked="0" layoutInCell="1" allowOverlap="1" wp14:anchorId="71241458" wp14:editId="46E1FD59">
            <wp:simplePos x="0" y="0"/>
            <wp:positionH relativeFrom="page">
              <wp:posOffset>-1905</wp:posOffset>
            </wp:positionH>
            <wp:positionV relativeFrom="paragraph">
              <wp:posOffset>-1715135</wp:posOffset>
            </wp:positionV>
            <wp:extent cx="340360" cy="2627630"/>
            <wp:effectExtent l="0" t="0" r="0" b="0"/>
            <wp:wrapNone/>
            <wp:docPr id="6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0360" cy="2627630"/>
                    </a:xfrm>
                    <a:prstGeom prst="rect">
                      <a:avLst/>
                    </a:prstGeom>
                    <a:noFill/>
                  </pic:spPr>
                </pic:pic>
              </a:graphicData>
            </a:graphic>
            <wp14:sizeRelH relativeFrom="margin">
              <wp14:pctWidth>0</wp14:pctWidth>
            </wp14:sizeRelH>
            <wp14:sizeRelV relativeFrom="margin">
              <wp14:pctHeight>0</wp14:pctHeight>
            </wp14:sizeRelV>
          </wp:anchor>
        </w:drawing>
      </w:r>
    </w:p>
    <w:tbl>
      <w:tblPr>
        <w:tblW w:w="9926" w:type="dxa"/>
        <w:jc w:val="center"/>
        <w:tblLook w:val="04A0" w:firstRow="1" w:lastRow="0" w:firstColumn="1" w:lastColumn="0" w:noHBand="0" w:noVBand="1"/>
      </w:tblPr>
      <w:tblGrid>
        <w:gridCol w:w="9926"/>
      </w:tblGrid>
      <w:tr w:rsidR="00A038F3" w:rsidRPr="00451B0C" w14:paraId="71EB8B15" w14:textId="77777777" w:rsidTr="00BC17BF">
        <w:trPr>
          <w:jc w:val="center"/>
        </w:trPr>
        <w:tc>
          <w:tcPr>
            <w:tcW w:w="9926" w:type="dxa"/>
            <w:shd w:val="clear" w:color="auto" w:fill="auto"/>
            <w:tcMar>
              <w:left w:w="0" w:type="dxa"/>
              <w:right w:w="0" w:type="dxa"/>
            </w:tcMar>
            <w:vAlign w:val="center"/>
          </w:tcPr>
          <w:tbl>
            <w:tblPr>
              <w:tblW w:w="9926" w:type="dxa"/>
              <w:jc w:val="center"/>
              <w:tblLook w:val="04A0" w:firstRow="1" w:lastRow="0" w:firstColumn="1" w:lastColumn="0" w:noHBand="0" w:noVBand="1"/>
            </w:tblPr>
            <w:tblGrid>
              <w:gridCol w:w="9926"/>
            </w:tblGrid>
            <w:tr w:rsidR="00EC4F76" w:rsidRPr="00EC4F76" w14:paraId="39D663EF" w14:textId="77777777" w:rsidTr="00123886">
              <w:trPr>
                <w:jc w:val="center"/>
              </w:trPr>
              <w:tc>
                <w:tcPr>
                  <w:tcW w:w="9395" w:type="dxa"/>
                  <w:shd w:val="clear" w:color="auto" w:fill="auto"/>
                  <w:tcMar>
                    <w:left w:w="0" w:type="dxa"/>
                    <w:right w:w="0" w:type="dxa"/>
                  </w:tcMar>
                  <w:vAlign w:val="center"/>
                </w:tcPr>
                <w:p w14:paraId="07BEB29A" w14:textId="77777777" w:rsidR="00EC4F76" w:rsidRPr="00EC4F76" w:rsidRDefault="00EC4F76" w:rsidP="00EC4F76">
                  <w:pPr>
                    <w:spacing w:line="240" w:lineRule="auto"/>
                    <w:ind w:left="0"/>
                    <w:jc w:val="center"/>
                    <w:rPr>
                      <w:rFonts w:ascii="Times New Roman" w:hAnsi="Times New Roman"/>
                      <w:b/>
                      <w:color w:val="005993"/>
                      <w:sz w:val="28"/>
                      <w:szCs w:val="28"/>
                    </w:rPr>
                  </w:pPr>
                  <w:r w:rsidRPr="00EC4F76">
                    <w:rPr>
                      <w:rFonts w:ascii="Times New Roman" w:hAnsi="Times New Roman"/>
                      <w:b/>
                      <w:color w:val="005993"/>
                      <w:sz w:val="28"/>
                      <w:szCs w:val="28"/>
                    </w:rPr>
                    <w:t>GIẤY YÊU CẦU BẢO HIỂM SỨC KHỎE VBICARE TOÀN DIỆN</w:t>
                  </w:r>
                </w:p>
              </w:tc>
            </w:tr>
          </w:tbl>
          <w:p w14:paraId="70C4A52F" w14:textId="77777777" w:rsidR="00E4263A" w:rsidRPr="00EC4F76" w:rsidRDefault="00E4263A" w:rsidP="00E4263A">
            <w:pPr>
              <w:spacing w:line="240" w:lineRule="auto"/>
              <w:ind w:left="0" w:right="44"/>
              <w:jc w:val="center"/>
              <w:rPr>
                <w:rFonts w:ascii="Times New Roman" w:hAnsi="Times New Roman"/>
                <w:b/>
                <w:color w:val="005993"/>
                <w:sz w:val="24"/>
                <w:szCs w:val="24"/>
              </w:rPr>
            </w:pPr>
            <w:r w:rsidRPr="00333AEB">
              <w:rPr>
                <w:rFonts w:ascii="Times New Roman" w:hAnsi="Times New Roman"/>
                <w:b/>
                <w:color w:val="005993"/>
                <w:sz w:val="24"/>
                <w:szCs w:val="24"/>
              </w:rPr>
              <w:t xml:space="preserve">Số GYC / </w:t>
            </w:r>
            <w:r w:rsidR="00CC7FC8" w:rsidRPr="00333AEB">
              <w:rPr>
                <w:rFonts w:ascii="Times New Roman" w:hAnsi="Times New Roman"/>
                <w:b/>
                <w:color w:val="005993"/>
                <w:sz w:val="24"/>
                <w:szCs w:val="24"/>
              </w:rPr>
              <w:fldChar w:fldCharType="begin"/>
            </w:r>
            <w:r w:rsidRPr="00333AEB">
              <w:rPr>
                <w:rFonts w:ascii="Times New Roman" w:hAnsi="Times New Roman"/>
                <w:b/>
                <w:color w:val="005993"/>
                <w:sz w:val="24"/>
                <w:szCs w:val="24"/>
              </w:rPr>
              <w:instrText xml:space="preserve"> MERGEFIELD  BSO_GCN_DT </w:instrText>
            </w:r>
            <w:r w:rsidR="00CC7FC8" w:rsidRPr="00333AEB">
              <w:rPr>
                <w:rFonts w:ascii="Times New Roman" w:hAnsi="Times New Roman"/>
                <w:b/>
                <w:color w:val="005993"/>
                <w:sz w:val="24"/>
                <w:szCs w:val="24"/>
              </w:rPr>
              <w:fldChar w:fldCharType="separate"/>
            </w:r>
            <w:r w:rsidRPr="00333AEB">
              <w:rPr>
                <w:rFonts w:ascii="Times New Roman" w:hAnsi="Times New Roman"/>
                <w:b/>
                <w:noProof/>
                <w:color w:val="005993"/>
                <w:sz w:val="24"/>
                <w:szCs w:val="24"/>
              </w:rPr>
              <w:t>«BSO_GCN_DT»</w:t>
            </w:r>
            <w:r w:rsidR="00CC7FC8" w:rsidRPr="00333AEB">
              <w:rPr>
                <w:rFonts w:ascii="Times New Roman" w:hAnsi="Times New Roman"/>
                <w:b/>
                <w:color w:val="005993"/>
                <w:sz w:val="24"/>
                <w:szCs w:val="24"/>
              </w:rPr>
              <w:fldChar w:fldCharType="end"/>
            </w:r>
            <w:bookmarkStart w:id="2" w:name="_GoBack"/>
            <w:bookmarkEnd w:id="2"/>
          </w:p>
          <w:p w14:paraId="4301E25A" w14:textId="77777777" w:rsidR="009704E6" w:rsidRDefault="009704E6" w:rsidP="00713A0C">
            <w:pPr>
              <w:spacing w:line="240" w:lineRule="auto"/>
              <w:ind w:left="0"/>
              <w:jc w:val="center"/>
              <w:rPr>
                <w:rFonts w:ascii="Times New Roman" w:hAnsi="Times New Roman"/>
                <w:b/>
                <w:color w:val="0070C0"/>
              </w:rPr>
            </w:pPr>
          </w:p>
          <w:tbl>
            <w:tblPr>
              <w:tblW w:w="0" w:type="auto"/>
              <w:tblInd w:w="2620" w:type="dxa"/>
              <w:tblLook w:val="04A0" w:firstRow="1" w:lastRow="0" w:firstColumn="1" w:lastColumn="0" w:noHBand="0" w:noVBand="1"/>
            </w:tblPr>
            <w:tblGrid>
              <w:gridCol w:w="1003"/>
              <w:gridCol w:w="3260"/>
            </w:tblGrid>
            <w:tr w:rsidR="009704E6" w:rsidRPr="00445BC3" w14:paraId="0725F06D" w14:textId="77777777" w:rsidTr="004328C8">
              <w:trPr>
                <w:trHeight w:val="794"/>
              </w:trPr>
              <w:tc>
                <w:tcPr>
                  <w:tcW w:w="996" w:type="dxa"/>
                  <w:shd w:val="clear" w:color="auto" w:fill="auto"/>
                </w:tcPr>
                <w:p w14:paraId="3A556E4A" w14:textId="21FD8683" w:rsidR="009704E6" w:rsidRPr="00445BC3" w:rsidRDefault="0012044E" w:rsidP="004328C8">
                  <w:pPr>
                    <w:tabs>
                      <w:tab w:val="left" w:pos="1770"/>
                      <w:tab w:val="left" w:pos="2365"/>
                    </w:tabs>
                    <w:spacing w:line="240" w:lineRule="auto"/>
                    <w:ind w:left="0"/>
                    <w:jc w:val="center"/>
                    <w:rPr>
                      <w:rFonts w:ascii="Times New Roman" w:hAnsi="Times New Roman"/>
                      <w:b/>
                      <w:color w:val="262626"/>
                    </w:rPr>
                  </w:pPr>
                  <w:r w:rsidRPr="00CC7FC8">
                    <w:rPr>
                      <w:rFonts w:ascii="Times New Roman" w:hAnsi="Times New Roman"/>
                      <w:b/>
                      <w:noProof/>
                      <w:color w:val="262626"/>
                    </w:rPr>
                    <w:drawing>
                      <wp:inline distT="0" distB="0" distL="0" distR="0" wp14:anchorId="102D66E9" wp14:editId="3DDB52A0">
                        <wp:extent cx="499745" cy="4997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745" cy="499745"/>
                                </a:xfrm>
                                <a:prstGeom prst="rect">
                                  <a:avLst/>
                                </a:prstGeom>
                                <a:noFill/>
                                <a:ln>
                                  <a:noFill/>
                                </a:ln>
                              </pic:spPr>
                            </pic:pic>
                          </a:graphicData>
                        </a:graphic>
                      </wp:inline>
                    </w:drawing>
                  </w:r>
                </w:p>
              </w:tc>
              <w:tc>
                <w:tcPr>
                  <w:tcW w:w="3260" w:type="dxa"/>
                  <w:shd w:val="clear" w:color="auto" w:fill="auto"/>
                </w:tcPr>
                <w:p w14:paraId="7A74CD51" w14:textId="77777777" w:rsidR="009704E6" w:rsidRPr="00445BC3" w:rsidRDefault="009704E6" w:rsidP="004328C8">
                  <w:pPr>
                    <w:ind w:left="0"/>
                    <w:jc w:val="both"/>
                    <w:rPr>
                      <w:rFonts w:ascii="Times New Roman" w:eastAsia="Times New Roman" w:hAnsi="Times New Roman"/>
                      <w:b/>
                      <w:color w:val="262626"/>
                      <w:sz w:val="18"/>
                      <w:szCs w:val="18"/>
                    </w:rPr>
                  </w:pPr>
                  <w:r w:rsidRPr="00445BC3">
                    <w:rPr>
                      <w:rFonts w:ascii="Times New Roman" w:eastAsia="Times New Roman" w:hAnsi="Times New Roman"/>
                      <w:b/>
                      <w:color w:val="262626"/>
                      <w:sz w:val="18"/>
                      <w:szCs w:val="18"/>
                    </w:rPr>
                    <w:t>Quét mã QR để tải App My VBI </w:t>
                  </w:r>
                </w:p>
                <w:p w14:paraId="6DF5A4B8" w14:textId="77777777" w:rsidR="009704E6" w:rsidRPr="00445BC3" w:rsidRDefault="009704E6" w:rsidP="004328C8">
                  <w:pPr>
                    <w:spacing w:line="276" w:lineRule="auto"/>
                    <w:ind w:left="0"/>
                    <w:jc w:val="both"/>
                    <w:rPr>
                      <w:rFonts w:ascii="Times New Roman" w:eastAsia="Times New Roman" w:hAnsi="Times New Roman"/>
                      <w:color w:val="262626"/>
                      <w:sz w:val="18"/>
                      <w:szCs w:val="18"/>
                    </w:rPr>
                  </w:pPr>
                  <w:r w:rsidRPr="00445BC3">
                    <w:rPr>
                      <w:rFonts w:ascii="Times New Roman" w:eastAsia="Times New Roman" w:hAnsi="Times New Roman"/>
                      <w:color w:val="262626"/>
                      <w:sz w:val="18"/>
                      <w:szCs w:val="18"/>
                    </w:rPr>
                    <w:t>Bồi thường bảo hiểm chỉ từ sau 5 ngày</w:t>
                  </w:r>
                </w:p>
                <w:p w14:paraId="03BD1046" w14:textId="77777777" w:rsidR="009704E6" w:rsidRPr="00D81C45" w:rsidRDefault="009704E6" w:rsidP="004328C8">
                  <w:pPr>
                    <w:ind w:left="0"/>
                    <w:jc w:val="both"/>
                    <w:rPr>
                      <w:rFonts w:ascii="Times New Roman" w:eastAsia="Times New Roman" w:hAnsi="Times New Roman"/>
                      <w:color w:val="262626"/>
                      <w:sz w:val="18"/>
                      <w:szCs w:val="18"/>
                    </w:rPr>
                  </w:pPr>
                  <w:r w:rsidRPr="00D81C45">
                    <w:rPr>
                      <w:rFonts w:ascii="Times New Roman" w:eastAsia="Times New Roman" w:hAnsi="Times New Roman"/>
                      <w:color w:val="262626"/>
                      <w:sz w:val="18"/>
                      <w:szCs w:val="18"/>
                    </w:rPr>
                    <w:t>Tra cứu đơn bảo hiểm dễ dàng</w:t>
                  </w:r>
                </w:p>
              </w:tc>
            </w:tr>
          </w:tbl>
          <w:p w14:paraId="55853267" w14:textId="77777777" w:rsidR="00A038F3" w:rsidRPr="00D81C45" w:rsidRDefault="00A038F3" w:rsidP="00713A0C">
            <w:pPr>
              <w:spacing w:line="240" w:lineRule="auto"/>
              <w:ind w:left="0"/>
              <w:rPr>
                <w:rFonts w:ascii="Times New Roman" w:hAnsi="Times New Roman"/>
                <w:b/>
                <w:color w:val="005198"/>
                <w:sz w:val="28"/>
                <w:szCs w:val="28"/>
              </w:rPr>
            </w:pPr>
          </w:p>
        </w:tc>
      </w:tr>
    </w:tbl>
    <w:p w14:paraId="74439385" w14:textId="77777777" w:rsidR="00EC4F76" w:rsidRPr="002C4B74" w:rsidRDefault="00EC4F76" w:rsidP="00EC4F76">
      <w:pPr>
        <w:tabs>
          <w:tab w:val="left" w:pos="90"/>
          <w:tab w:val="left" w:pos="9900"/>
        </w:tabs>
        <w:spacing w:line="240" w:lineRule="auto"/>
        <w:ind w:left="90" w:right="-194"/>
        <w:jc w:val="both"/>
        <w:rPr>
          <w:rFonts w:ascii="Times New Roman" w:hAnsi="Times New Roman"/>
          <w:i/>
          <w:color w:val="000000"/>
          <w:spacing w:val="-4"/>
        </w:rPr>
      </w:pPr>
      <w:r w:rsidRPr="000B3D8D">
        <w:rPr>
          <w:rFonts w:ascii="Times New Roman" w:hAnsi="Times New Roman"/>
          <w:i/>
          <w:color w:val="000000"/>
          <w:spacing w:val="-4"/>
        </w:rPr>
        <w:t>Sau khi đã đọc và hiểu các điều kiện, điều khoản trong “Quy tắc bảo hiểm sức khỏe VBIcare toàn diện” của Bảo hiểm VietinBank (VBI), Tôi/chúng tôi đề nghị VBI cung cấp bảo hiểm sức khỏe VBICare toàn diện theo các yêu cầu dưới đây:</w:t>
      </w:r>
    </w:p>
    <w:tbl>
      <w:tblPr>
        <w:tblW w:w="9900" w:type="dxa"/>
        <w:tblInd w:w="108" w:type="dxa"/>
        <w:tblLayout w:type="fixed"/>
        <w:tblLook w:val="04A0" w:firstRow="1" w:lastRow="0" w:firstColumn="1" w:lastColumn="0" w:noHBand="0" w:noVBand="1"/>
      </w:tblPr>
      <w:tblGrid>
        <w:gridCol w:w="4679"/>
        <w:gridCol w:w="141"/>
        <w:gridCol w:w="709"/>
        <w:gridCol w:w="1491"/>
        <w:gridCol w:w="2880"/>
      </w:tblGrid>
      <w:tr w:rsidR="00EC4F76" w:rsidRPr="00961960" w14:paraId="3203AC72" w14:textId="77777777" w:rsidTr="00123886">
        <w:trPr>
          <w:trHeight w:val="380"/>
        </w:trPr>
        <w:tc>
          <w:tcPr>
            <w:tcW w:w="9900" w:type="dxa"/>
            <w:gridSpan w:val="5"/>
            <w:shd w:val="clear" w:color="auto" w:fill="DEEAF6"/>
            <w:vAlign w:val="center"/>
          </w:tcPr>
          <w:p w14:paraId="5F7F4EEC" w14:textId="77777777" w:rsidR="00EC4F76" w:rsidRPr="00A038F3" w:rsidRDefault="00EC4F76" w:rsidP="00123886">
            <w:pPr>
              <w:spacing w:line="240" w:lineRule="auto"/>
              <w:ind w:left="0" w:right="-195"/>
              <w:rPr>
                <w:rFonts w:ascii="Times New Roman" w:eastAsia="Times New Roman" w:hAnsi="Times New Roman"/>
                <w:color w:val="005993"/>
                <w:sz w:val="18"/>
                <w:szCs w:val="18"/>
              </w:rPr>
            </w:pPr>
            <w:r w:rsidRPr="000B3D8D">
              <w:rPr>
                <w:rFonts w:ascii="Times New Roman" w:eastAsia="Times New Roman" w:hAnsi="Times New Roman"/>
                <w:b/>
                <w:color w:val="005993"/>
              </w:rPr>
              <w:t>THÔNG TIN BÊN MUA BẢO HIỂM</w:t>
            </w:r>
          </w:p>
        </w:tc>
      </w:tr>
      <w:tr w:rsidR="00EC4F76" w:rsidRPr="000B3D8D" w14:paraId="79D3EB02" w14:textId="77777777" w:rsidTr="00123886">
        <w:trPr>
          <w:trHeight w:val="285"/>
        </w:trPr>
        <w:tc>
          <w:tcPr>
            <w:tcW w:w="4679" w:type="dxa"/>
            <w:shd w:val="clear" w:color="auto" w:fill="auto"/>
            <w:vAlign w:val="center"/>
          </w:tcPr>
          <w:p w14:paraId="51FB5CCB" w14:textId="71DF6411" w:rsidR="00EC4F76" w:rsidRPr="000B3D8D" w:rsidRDefault="00EC4F76" w:rsidP="00E4029F">
            <w:pPr>
              <w:spacing w:line="240" w:lineRule="auto"/>
              <w:ind w:left="0"/>
              <w:rPr>
                <w:rFonts w:ascii="Times New Roman" w:hAnsi="Times New Roman"/>
                <w:spacing w:val="-4"/>
                <w:lang w:val="fr-FR"/>
              </w:rPr>
            </w:pPr>
            <w:r w:rsidRPr="000B3D8D">
              <w:rPr>
                <w:rFonts w:ascii="Times New Roman" w:hAnsi="Times New Roman"/>
                <w:spacing w:val="-4"/>
                <w:lang w:val="fr-FR"/>
              </w:rPr>
              <w:t xml:space="preserve">Họ và tên: </w:t>
            </w:r>
          </w:p>
        </w:tc>
        <w:tc>
          <w:tcPr>
            <w:tcW w:w="5221" w:type="dxa"/>
            <w:gridSpan w:val="4"/>
            <w:shd w:val="clear" w:color="auto" w:fill="auto"/>
            <w:vAlign w:val="center"/>
          </w:tcPr>
          <w:p w14:paraId="3323A73F" w14:textId="220ECC73" w:rsidR="00EC4F76" w:rsidRPr="004B108C" w:rsidRDefault="00EC4F76" w:rsidP="00E4029F">
            <w:pPr>
              <w:spacing w:line="240" w:lineRule="auto"/>
              <w:ind w:left="0"/>
              <w:rPr>
                <w:rFonts w:ascii="Times New Roman" w:hAnsi="Times New Roman"/>
                <w:spacing w:val="-4"/>
                <w:lang w:val="fr-FR"/>
              </w:rPr>
            </w:pPr>
            <w:r w:rsidRPr="000B3D8D">
              <w:rPr>
                <w:rFonts w:ascii="Times New Roman" w:hAnsi="Times New Roman"/>
                <w:spacing w:val="-4"/>
              </w:rPr>
              <w:t>Giới tính:</w:t>
            </w:r>
            <w:r w:rsidRPr="004B108C">
              <w:rPr>
                <w:rFonts w:ascii="Times New Roman" w:hAnsi="Times New Roman"/>
                <w:spacing w:val="-4"/>
                <w:lang w:val="fr-FR"/>
              </w:rPr>
              <w:t xml:space="preserve"> </w:t>
            </w:r>
          </w:p>
        </w:tc>
      </w:tr>
      <w:tr w:rsidR="00EC4F76" w:rsidRPr="000B3D8D" w14:paraId="37FA6B1C" w14:textId="77777777" w:rsidTr="00123886">
        <w:trPr>
          <w:trHeight w:val="285"/>
        </w:trPr>
        <w:tc>
          <w:tcPr>
            <w:tcW w:w="4679" w:type="dxa"/>
            <w:shd w:val="clear" w:color="auto" w:fill="auto"/>
            <w:vAlign w:val="center"/>
          </w:tcPr>
          <w:p w14:paraId="51EBA4BC" w14:textId="66F576E7" w:rsidR="00EC4F76" w:rsidRPr="000B3D8D" w:rsidRDefault="00EC4F76" w:rsidP="00E4029F">
            <w:pPr>
              <w:spacing w:line="240" w:lineRule="auto"/>
              <w:ind w:left="0"/>
              <w:rPr>
                <w:rFonts w:ascii="Times New Roman" w:hAnsi="Times New Roman"/>
                <w:spacing w:val="-4"/>
              </w:rPr>
            </w:pPr>
            <w:r w:rsidRPr="000B3D8D">
              <w:rPr>
                <w:rFonts w:ascii="Times New Roman" w:hAnsi="Times New Roman"/>
                <w:spacing w:val="-4"/>
              </w:rPr>
              <w:t xml:space="preserve">Ngày tháng năm sinh: </w:t>
            </w:r>
          </w:p>
        </w:tc>
        <w:tc>
          <w:tcPr>
            <w:tcW w:w="5221" w:type="dxa"/>
            <w:gridSpan w:val="4"/>
            <w:shd w:val="clear" w:color="auto" w:fill="auto"/>
            <w:vAlign w:val="center"/>
          </w:tcPr>
          <w:p w14:paraId="581BA79F" w14:textId="2CC61D63" w:rsidR="00EC4F76" w:rsidRPr="000B3D8D" w:rsidRDefault="00EC4F76" w:rsidP="00E4029F">
            <w:pPr>
              <w:spacing w:line="240" w:lineRule="auto"/>
              <w:ind w:left="0"/>
              <w:rPr>
                <w:rFonts w:ascii="Times New Roman" w:hAnsi="Times New Roman"/>
                <w:spacing w:val="-4"/>
              </w:rPr>
            </w:pPr>
            <w:r w:rsidRPr="000B3D8D">
              <w:rPr>
                <w:rFonts w:ascii="Times New Roman" w:hAnsi="Times New Roman"/>
                <w:spacing w:val="-4"/>
              </w:rPr>
              <w:t xml:space="preserve">Số CMND/CCCD/HC:  </w:t>
            </w:r>
          </w:p>
        </w:tc>
      </w:tr>
      <w:tr w:rsidR="00EC4F76" w:rsidRPr="000B3D8D" w14:paraId="1FA3FAC9" w14:textId="77777777" w:rsidTr="00123886">
        <w:trPr>
          <w:trHeight w:val="285"/>
        </w:trPr>
        <w:tc>
          <w:tcPr>
            <w:tcW w:w="9900" w:type="dxa"/>
            <w:gridSpan w:val="5"/>
            <w:shd w:val="clear" w:color="auto" w:fill="auto"/>
            <w:vAlign w:val="center"/>
          </w:tcPr>
          <w:p w14:paraId="1CEBDDAD" w14:textId="7966522D" w:rsidR="00EC4F76" w:rsidRPr="000B3D8D" w:rsidRDefault="00EC4F76" w:rsidP="00E4029F">
            <w:pPr>
              <w:spacing w:line="240" w:lineRule="auto"/>
              <w:ind w:left="0"/>
              <w:rPr>
                <w:rFonts w:ascii="Times New Roman" w:hAnsi="Times New Roman"/>
                <w:spacing w:val="-4"/>
                <w:lang w:val="fr-FR"/>
              </w:rPr>
            </w:pPr>
            <w:r w:rsidRPr="000B3D8D">
              <w:rPr>
                <w:rFonts w:ascii="Times New Roman" w:hAnsi="Times New Roman"/>
                <w:spacing w:val="-4"/>
                <w:lang w:val="fr-FR"/>
              </w:rPr>
              <w:t xml:space="preserve">Địa chỉ: </w:t>
            </w:r>
          </w:p>
        </w:tc>
      </w:tr>
      <w:tr w:rsidR="00EC4F76" w:rsidRPr="000B3D8D" w14:paraId="3687A19E" w14:textId="77777777" w:rsidTr="00123886">
        <w:trPr>
          <w:trHeight w:val="285"/>
        </w:trPr>
        <w:tc>
          <w:tcPr>
            <w:tcW w:w="4679" w:type="dxa"/>
            <w:shd w:val="clear" w:color="auto" w:fill="auto"/>
            <w:vAlign w:val="center"/>
          </w:tcPr>
          <w:p w14:paraId="70D8A8B0" w14:textId="656B785D" w:rsidR="00EC4F76" w:rsidRPr="000B3D8D" w:rsidRDefault="00EC4F76" w:rsidP="00E4029F">
            <w:pPr>
              <w:spacing w:line="240" w:lineRule="auto"/>
              <w:ind w:left="0"/>
              <w:rPr>
                <w:rFonts w:ascii="Times New Roman" w:hAnsi="Times New Roman"/>
                <w:spacing w:val="-4"/>
              </w:rPr>
            </w:pPr>
            <w:r w:rsidRPr="000B3D8D">
              <w:rPr>
                <w:rFonts w:ascii="Times New Roman" w:hAnsi="Times New Roman"/>
                <w:spacing w:val="-4"/>
              </w:rPr>
              <w:t xml:space="preserve">Điện thoại: </w:t>
            </w:r>
          </w:p>
        </w:tc>
        <w:tc>
          <w:tcPr>
            <w:tcW w:w="5221" w:type="dxa"/>
            <w:gridSpan w:val="4"/>
            <w:shd w:val="clear" w:color="auto" w:fill="auto"/>
            <w:vAlign w:val="center"/>
          </w:tcPr>
          <w:p w14:paraId="42CC6691" w14:textId="4F729260" w:rsidR="00EC4F76" w:rsidRPr="000B3D8D" w:rsidRDefault="00EC4F76" w:rsidP="00E4029F">
            <w:pPr>
              <w:spacing w:line="240" w:lineRule="auto"/>
              <w:ind w:left="0" w:right="-330"/>
              <w:rPr>
                <w:rFonts w:ascii="Times New Roman" w:hAnsi="Times New Roman"/>
                <w:spacing w:val="-4"/>
              </w:rPr>
            </w:pPr>
            <w:r w:rsidRPr="000B3D8D">
              <w:rPr>
                <w:rFonts w:ascii="Times New Roman" w:hAnsi="Times New Roman"/>
                <w:spacing w:val="-4"/>
              </w:rPr>
              <w:t xml:space="preserve">Email: </w:t>
            </w:r>
          </w:p>
        </w:tc>
      </w:tr>
      <w:tr w:rsidR="00EC4F76" w:rsidRPr="000B3D8D" w14:paraId="5902C5BE" w14:textId="77777777" w:rsidTr="00123886">
        <w:trPr>
          <w:trHeight w:val="285"/>
        </w:trPr>
        <w:tc>
          <w:tcPr>
            <w:tcW w:w="4679" w:type="dxa"/>
            <w:shd w:val="clear" w:color="auto" w:fill="auto"/>
            <w:vAlign w:val="center"/>
          </w:tcPr>
          <w:p w14:paraId="0C4FF52E" w14:textId="77777777" w:rsidR="00EC4F76" w:rsidRPr="000B3D8D" w:rsidRDefault="00EC4F76" w:rsidP="00123886">
            <w:pPr>
              <w:spacing w:line="240" w:lineRule="auto"/>
              <w:ind w:left="0"/>
              <w:rPr>
                <w:rFonts w:ascii="Times New Roman" w:hAnsi="Times New Roman"/>
                <w:spacing w:val="-4"/>
              </w:rPr>
            </w:pPr>
          </w:p>
        </w:tc>
        <w:tc>
          <w:tcPr>
            <w:tcW w:w="5221" w:type="dxa"/>
            <w:gridSpan w:val="4"/>
            <w:shd w:val="clear" w:color="auto" w:fill="auto"/>
            <w:vAlign w:val="center"/>
          </w:tcPr>
          <w:p w14:paraId="727DA3D3" w14:textId="77777777" w:rsidR="00EC4F76" w:rsidRPr="000B3D8D" w:rsidRDefault="00EC4F76" w:rsidP="00123886">
            <w:pPr>
              <w:spacing w:line="240" w:lineRule="auto"/>
              <w:ind w:left="0" w:right="-330"/>
              <w:rPr>
                <w:rFonts w:ascii="Times New Roman" w:hAnsi="Times New Roman"/>
                <w:spacing w:val="-4"/>
              </w:rPr>
            </w:pPr>
          </w:p>
        </w:tc>
      </w:tr>
      <w:tr w:rsidR="00EC4F76" w:rsidRPr="000B3D8D" w14:paraId="09333656" w14:textId="77777777" w:rsidTr="00123886">
        <w:trPr>
          <w:trHeight w:val="380"/>
        </w:trPr>
        <w:tc>
          <w:tcPr>
            <w:tcW w:w="9900" w:type="dxa"/>
            <w:gridSpan w:val="5"/>
            <w:shd w:val="clear" w:color="auto" w:fill="DEEAF6"/>
            <w:vAlign w:val="center"/>
          </w:tcPr>
          <w:p w14:paraId="5A690009" w14:textId="77777777" w:rsidR="00EC4F76" w:rsidRPr="00ED37D1" w:rsidRDefault="00EC4F76" w:rsidP="00123886">
            <w:pPr>
              <w:spacing w:line="240" w:lineRule="auto"/>
              <w:ind w:left="0" w:right="-330"/>
              <w:rPr>
                <w:rFonts w:ascii="Times New Roman" w:eastAsia="Times New Roman" w:hAnsi="Times New Roman"/>
                <w:color w:val="005993"/>
              </w:rPr>
            </w:pPr>
            <w:r w:rsidRPr="00ED37D1">
              <w:rPr>
                <w:rFonts w:ascii="Times New Roman" w:eastAsia="Times New Roman" w:hAnsi="Times New Roman"/>
                <w:b/>
                <w:color w:val="005993"/>
              </w:rPr>
              <w:t>THÔNG TIN NGƯỜI ĐƯỢC BẢO HIỂM (NĐBH)</w:t>
            </w:r>
          </w:p>
        </w:tc>
      </w:tr>
      <w:tr w:rsidR="00EC4F76" w:rsidRPr="000B3D8D" w14:paraId="020093DF" w14:textId="77777777" w:rsidTr="00123886">
        <w:trPr>
          <w:trHeight w:val="285"/>
        </w:trPr>
        <w:tc>
          <w:tcPr>
            <w:tcW w:w="4679" w:type="dxa"/>
            <w:shd w:val="clear" w:color="auto" w:fill="auto"/>
            <w:vAlign w:val="center"/>
          </w:tcPr>
          <w:p w14:paraId="0CB82549" w14:textId="53F8C0D4" w:rsidR="00EC4F76" w:rsidRPr="00ED37D1" w:rsidRDefault="00EC4F76" w:rsidP="00E4029F">
            <w:pPr>
              <w:spacing w:line="240" w:lineRule="auto"/>
              <w:ind w:left="0"/>
              <w:jc w:val="both"/>
              <w:rPr>
                <w:rFonts w:ascii="Times New Roman" w:hAnsi="Times New Roman"/>
                <w:spacing w:val="-4"/>
              </w:rPr>
            </w:pPr>
            <w:r w:rsidRPr="00ED37D1">
              <w:rPr>
                <w:rFonts w:ascii="Times New Roman" w:hAnsi="Times New Roman"/>
                <w:spacing w:val="-4"/>
              </w:rPr>
              <w:t xml:space="preserve">Họ và tên: </w:t>
            </w:r>
            <w:r w:rsidR="00CC7FC8" w:rsidRPr="00ED37D1">
              <w:rPr>
                <w:rFonts w:ascii="Times New Roman" w:hAnsi="Times New Roman"/>
                <w:spacing w:val="-4"/>
              </w:rPr>
              <w:fldChar w:fldCharType="begin"/>
            </w:r>
            <w:r w:rsidRPr="00ED37D1">
              <w:rPr>
                <w:rFonts w:ascii="Times New Roman" w:hAnsi="Times New Roman"/>
                <w:spacing w:val="-4"/>
              </w:rPr>
              <w:instrText xml:space="preserve"> MERGEFIELD  BTEN_KHACH </w:instrText>
            </w:r>
            <w:r w:rsidR="00CC7FC8" w:rsidRPr="00ED37D1">
              <w:rPr>
                <w:rFonts w:ascii="Times New Roman" w:hAnsi="Times New Roman"/>
                <w:spacing w:val="-4"/>
              </w:rPr>
              <w:fldChar w:fldCharType="end"/>
            </w:r>
          </w:p>
        </w:tc>
        <w:tc>
          <w:tcPr>
            <w:tcW w:w="5221" w:type="dxa"/>
            <w:gridSpan w:val="4"/>
            <w:shd w:val="clear" w:color="auto" w:fill="auto"/>
            <w:vAlign w:val="center"/>
          </w:tcPr>
          <w:p w14:paraId="0F7B2329" w14:textId="761D0FEC" w:rsidR="00EC4F76" w:rsidRPr="00ED37D1" w:rsidRDefault="00EC4F76" w:rsidP="00E4029F">
            <w:pPr>
              <w:spacing w:line="240" w:lineRule="auto"/>
              <w:ind w:left="0"/>
              <w:rPr>
                <w:rFonts w:ascii="Times New Roman" w:hAnsi="Times New Roman"/>
                <w:spacing w:val="-4"/>
              </w:rPr>
            </w:pPr>
            <w:r w:rsidRPr="00ED37D1">
              <w:rPr>
                <w:rFonts w:ascii="Times New Roman" w:hAnsi="Times New Roman"/>
                <w:spacing w:val="-4"/>
              </w:rPr>
              <w:t xml:space="preserve">Giới tính: </w:t>
            </w:r>
          </w:p>
        </w:tc>
      </w:tr>
      <w:tr w:rsidR="00EC4F76" w:rsidRPr="000B3D8D" w14:paraId="10FD86C5" w14:textId="77777777" w:rsidTr="00123886">
        <w:trPr>
          <w:trHeight w:val="285"/>
        </w:trPr>
        <w:tc>
          <w:tcPr>
            <w:tcW w:w="4679" w:type="dxa"/>
            <w:shd w:val="clear" w:color="auto" w:fill="auto"/>
            <w:vAlign w:val="center"/>
          </w:tcPr>
          <w:p w14:paraId="6B35796C" w14:textId="090A54AB" w:rsidR="00EC4F76" w:rsidRPr="00ED37D1" w:rsidRDefault="00EC4F76" w:rsidP="00E4029F">
            <w:pPr>
              <w:spacing w:line="240" w:lineRule="auto"/>
              <w:ind w:left="0"/>
              <w:jc w:val="both"/>
              <w:rPr>
                <w:rFonts w:ascii="Times New Roman" w:hAnsi="Times New Roman"/>
                <w:spacing w:val="-4"/>
              </w:rPr>
            </w:pPr>
            <w:r w:rsidRPr="00ED37D1">
              <w:rPr>
                <w:rFonts w:ascii="Times New Roman" w:hAnsi="Times New Roman"/>
                <w:spacing w:val="-4"/>
              </w:rPr>
              <w:t xml:space="preserve">Ngày tháng năm sinh: </w:t>
            </w:r>
            <w:r w:rsidR="00CC7FC8" w:rsidRPr="00ED37D1">
              <w:rPr>
                <w:rFonts w:ascii="Times New Roman" w:hAnsi="Times New Roman"/>
                <w:spacing w:val="-4"/>
              </w:rPr>
              <w:fldChar w:fldCharType="begin"/>
            </w:r>
            <w:r w:rsidRPr="00ED37D1">
              <w:rPr>
                <w:rFonts w:ascii="Times New Roman" w:hAnsi="Times New Roman"/>
                <w:spacing w:val="-4"/>
              </w:rPr>
              <w:instrText xml:space="preserve"> MERGEFIELD  BNGAY_SINH </w:instrText>
            </w:r>
            <w:r w:rsidR="00CC7FC8" w:rsidRPr="00ED37D1">
              <w:rPr>
                <w:rFonts w:ascii="Times New Roman" w:hAnsi="Times New Roman"/>
                <w:spacing w:val="-4"/>
              </w:rPr>
              <w:fldChar w:fldCharType="end"/>
            </w:r>
          </w:p>
        </w:tc>
        <w:tc>
          <w:tcPr>
            <w:tcW w:w="5221" w:type="dxa"/>
            <w:gridSpan w:val="4"/>
            <w:shd w:val="clear" w:color="auto" w:fill="auto"/>
            <w:vAlign w:val="center"/>
          </w:tcPr>
          <w:p w14:paraId="7D8012E7" w14:textId="412CFE1A" w:rsidR="00EC4F76" w:rsidRPr="00ED37D1" w:rsidRDefault="00EC4F76" w:rsidP="00123886">
            <w:pPr>
              <w:spacing w:line="240" w:lineRule="auto"/>
              <w:ind w:left="0"/>
              <w:rPr>
                <w:rFonts w:ascii="Times New Roman" w:hAnsi="Times New Roman"/>
                <w:spacing w:val="-4"/>
              </w:rPr>
            </w:pPr>
            <w:r w:rsidRPr="00ED37D1">
              <w:rPr>
                <w:rFonts w:ascii="Times New Roman" w:hAnsi="Times New Roman"/>
                <w:spacing w:val="-4"/>
              </w:rPr>
              <w:t xml:space="preserve">Số CMND/CCCD/HC: </w:t>
            </w:r>
          </w:p>
          <w:p w14:paraId="356223A0" w14:textId="77777777" w:rsidR="00EC4F76" w:rsidRPr="0078646B" w:rsidRDefault="00EC4F76" w:rsidP="00123886">
            <w:pPr>
              <w:pStyle w:val="BodyText"/>
              <w:jc w:val="left"/>
              <w:rPr>
                <w:rFonts w:ascii="Times New Roman" w:hAnsi="Times New Roman"/>
                <w:sz w:val="18"/>
                <w:szCs w:val="18"/>
              </w:rPr>
            </w:pPr>
            <w:r w:rsidRPr="0078646B">
              <w:rPr>
                <w:rFonts w:ascii="Times New Roman" w:hAnsi="Times New Roman"/>
                <w:i/>
                <w:sz w:val="18"/>
                <w:szCs w:val="18"/>
              </w:rPr>
              <w:t>(Đối với trẻ em dùng số Giấy khai sinh hoặc số Định danh cá nhân)</w:t>
            </w:r>
          </w:p>
        </w:tc>
      </w:tr>
      <w:tr w:rsidR="00EC4F76" w:rsidRPr="000B3D8D" w14:paraId="24955F12" w14:textId="77777777" w:rsidTr="00123886">
        <w:trPr>
          <w:trHeight w:val="285"/>
        </w:trPr>
        <w:tc>
          <w:tcPr>
            <w:tcW w:w="4679" w:type="dxa"/>
            <w:shd w:val="clear" w:color="auto" w:fill="auto"/>
            <w:vAlign w:val="center"/>
          </w:tcPr>
          <w:p w14:paraId="6927FEA4" w14:textId="0DFD74B2" w:rsidR="00EC4F76" w:rsidRPr="00ED37D1" w:rsidRDefault="00EC4F76" w:rsidP="00E4029F">
            <w:pPr>
              <w:spacing w:line="240" w:lineRule="auto"/>
              <w:ind w:left="0"/>
              <w:jc w:val="both"/>
              <w:rPr>
                <w:rFonts w:ascii="Times New Roman" w:hAnsi="Times New Roman"/>
                <w:spacing w:val="-4"/>
              </w:rPr>
            </w:pPr>
            <w:r w:rsidRPr="00ED37D1">
              <w:rPr>
                <w:rFonts w:ascii="Times New Roman" w:hAnsi="Times New Roman"/>
                <w:spacing w:val="-4"/>
              </w:rPr>
              <w:t>Địa chỉ:</w:t>
            </w:r>
            <w:r w:rsidRPr="00ED37D1">
              <w:rPr>
                <w:rFonts w:ascii="Times New Roman" w:hAnsi="Times New Roman"/>
              </w:rPr>
              <w:t xml:space="preserve"> </w:t>
            </w:r>
          </w:p>
        </w:tc>
        <w:tc>
          <w:tcPr>
            <w:tcW w:w="5221" w:type="dxa"/>
            <w:gridSpan w:val="4"/>
            <w:shd w:val="clear" w:color="auto" w:fill="auto"/>
            <w:vAlign w:val="center"/>
          </w:tcPr>
          <w:p w14:paraId="3E60D9EE" w14:textId="77777777" w:rsidR="00EC4F76" w:rsidRPr="00ED37D1" w:rsidRDefault="00EC4F76" w:rsidP="00123886">
            <w:pPr>
              <w:spacing w:line="240" w:lineRule="auto"/>
              <w:ind w:left="0"/>
              <w:jc w:val="both"/>
              <w:rPr>
                <w:rFonts w:ascii="Times New Roman" w:hAnsi="Times New Roman"/>
                <w:spacing w:val="-4"/>
              </w:rPr>
            </w:pPr>
          </w:p>
        </w:tc>
      </w:tr>
      <w:tr w:rsidR="00EC4F76" w:rsidRPr="000B3D8D" w14:paraId="6F4741B7" w14:textId="77777777" w:rsidTr="00123886">
        <w:trPr>
          <w:trHeight w:val="285"/>
        </w:trPr>
        <w:tc>
          <w:tcPr>
            <w:tcW w:w="4679" w:type="dxa"/>
            <w:shd w:val="clear" w:color="auto" w:fill="auto"/>
            <w:vAlign w:val="center"/>
          </w:tcPr>
          <w:p w14:paraId="116D06B1" w14:textId="6C5EDAD1" w:rsidR="00EC4F76" w:rsidRPr="00ED37D1" w:rsidRDefault="00EC4F76" w:rsidP="00E4029F">
            <w:pPr>
              <w:spacing w:line="240" w:lineRule="auto"/>
              <w:ind w:left="0"/>
              <w:jc w:val="both"/>
              <w:rPr>
                <w:rFonts w:ascii="Times New Roman" w:hAnsi="Times New Roman"/>
                <w:spacing w:val="-4"/>
              </w:rPr>
            </w:pPr>
            <w:r w:rsidRPr="00ED37D1">
              <w:rPr>
                <w:rFonts w:ascii="Times New Roman" w:hAnsi="Times New Roman"/>
                <w:spacing w:val="-4"/>
              </w:rPr>
              <w:t xml:space="preserve">Điện thoại: </w:t>
            </w:r>
          </w:p>
        </w:tc>
        <w:tc>
          <w:tcPr>
            <w:tcW w:w="5221" w:type="dxa"/>
            <w:gridSpan w:val="4"/>
            <w:shd w:val="clear" w:color="auto" w:fill="auto"/>
            <w:vAlign w:val="center"/>
          </w:tcPr>
          <w:p w14:paraId="1EA65CEA" w14:textId="4E12C56E" w:rsidR="00EC4F76" w:rsidRPr="00ED37D1" w:rsidRDefault="00EC4F76" w:rsidP="00E4029F">
            <w:pPr>
              <w:spacing w:line="240" w:lineRule="auto"/>
              <w:ind w:left="0"/>
              <w:jc w:val="both"/>
              <w:rPr>
                <w:rFonts w:ascii="Times New Roman" w:hAnsi="Times New Roman"/>
                <w:spacing w:val="-4"/>
              </w:rPr>
            </w:pPr>
            <w:r w:rsidRPr="00ED37D1">
              <w:rPr>
                <w:rFonts w:ascii="Times New Roman" w:hAnsi="Times New Roman"/>
                <w:spacing w:val="-4"/>
              </w:rPr>
              <w:t xml:space="preserve">Email: </w:t>
            </w:r>
          </w:p>
        </w:tc>
      </w:tr>
      <w:tr w:rsidR="00EC4F76" w:rsidRPr="000B3D8D" w14:paraId="5D361CA8" w14:textId="77777777" w:rsidTr="00123886">
        <w:trPr>
          <w:trHeight w:val="152"/>
        </w:trPr>
        <w:tc>
          <w:tcPr>
            <w:tcW w:w="4679" w:type="dxa"/>
            <w:shd w:val="clear" w:color="auto" w:fill="auto"/>
            <w:vAlign w:val="center"/>
          </w:tcPr>
          <w:p w14:paraId="1BB0F8FA" w14:textId="358CAD25" w:rsidR="00EC4F76" w:rsidRPr="00ED37D1" w:rsidRDefault="00EC4F76" w:rsidP="00E4029F">
            <w:pPr>
              <w:spacing w:line="240" w:lineRule="auto"/>
              <w:ind w:left="0"/>
              <w:jc w:val="both"/>
              <w:rPr>
                <w:rFonts w:ascii="Times New Roman" w:hAnsi="Times New Roman"/>
                <w:spacing w:val="-4"/>
              </w:rPr>
            </w:pPr>
            <w:r w:rsidRPr="00ED37D1">
              <w:rPr>
                <w:rFonts w:ascii="Times New Roman" w:hAnsi="Times New Roman"/>
                <w:spacing w:val="-4"/>
              </w:rPr>
              <w:t xml:space="preserve">Quan hệ với Bên mua bảo hiểm: </w:t>
            </w:r>
          </w:p>
        </w:tc>
        <w:tc>
          <w:tcPr>
            <w:tcW w:w="5221" w:type="dxa"/>
            <w:gridSpan w:val="4"/>
            <w:shd w:val="clear" w:color="auto" w:fill="auto"/>
            <w:vAlign w:val="center"/>
          </w:tcPr>
          <w:p w14:paraId="6F4C4D15" w14:textId="26921A96" w:rsidR="00EC4F76" w:rsidRPr="00ED37D1" w:rsidRDefault="00EC4F76" w:rsidP="00E4029F">
            <w:pPr>
              <w:spacing w:line="240" w:lineRule="auto"/>
              <w:ind w:left="0"/>
              <w:jc w:val="both"/>
              <w:rPr>
                <w:rFonts w:ascii="Times New Roman" w:hAnsi="Times New Roman"/>
                <w:spacing w:val="-4"/>
              </w:rPr>
            </w:pPr>
            <w:r w:rsidRPr="00ED37D1">
              <w:rPr>
                <w:rFonts w:ascii="Times New Roman" w:hAnsi="Times New Roman"/>
                <w:spacing w:val="-4"/>
              </w:rPr>
              <w:t>Số HĐBH đã tham gia tại VBI:</w:t>
            </w:r>
            <w:r w:rsidRPr="00ED37D1">
              <w:rPr>
                <w:rFonts w:ascii="Times New Roman" w:hAnsi="Times New Roman"/>
                <w:b/>
              </w:rPr>
              <w:t xml:space="preserve"> </w:t>
            </w:r>
          </w:p>
        </w:tc>
      </w:tr>
      <w:tr w:rsidR="00EC4F76" w:rsidRPr="001E19BA" w14:paraId="260CC407" w14:textId="77777777" w:rsidTr="00123886">
        <w:trPr>
          <w:trHeight w:val="380"/>
        </w:trPr>
        <w:tc>
          <w:tcPr>
            <w:tcW w:w="9900" w:type="dxa"/>
            <w:gridSpan w:val="5"/>
            <w:shd w:val="clear" w:color="auto" w:fill="DEEAF6"/>
            <w:vAlign w:val="center"/>
          </w:tcPr>
          <w:p w14:paraId="7FF646F3" w14:textId="77777777" w:rsidR="00EC4F76" w:rsidRPr="001E19BA" w:rsidRDefault="00EC4F76" w:rsidP="00123886">
            <w:pPr>
              <w:spacing w:line="240" w:lineRule="auto"/>
              <w:ind w:left="0" w:right="-330"/>
              <w:rPr>
                <w:rFonts w:ascii="Times New Roman" w:eastAsia="Times New Roman" w:hAnsi="Times New Roman"/>
                <w:color w:val="005993"/>
                <w:sz w:val="16"/>
                <w:szCs w:val="18"/>
              </w:rPr>
            </w:pPr>
            <w:r w:rsidRPr="001E19BA">
              <w:rPr>
                <w:rFonts w:ascii="Times New Roman" w:eastAsia="Times New Roman" w:hAnsi="Times New Roman"/>
                <w:b/>
                <w:color w:val="005993"/>
                <w:sz w:val="20"/>
                <w:szCs w:val="20"/>
              </w:rPr>
              <w:t>NỘI DUNG YÊU CẦU BẢO HIỂM</w:t>
            </w:r>
          </w:p>
        </w:tc>
      </w:tr>
      <w:tr w:rsidR="00EC4F76" w:rsidRPr="00961960" w14:paraId="3D090828" w14:textId="77777777" w:rsidTr="00123886">
        <w:trPr>
          <w:trHeight w:val="288"/>
        </w:trPr>
        <w:tc>
          <w:tcPr>
            <w:tcW w:w="9900" w:type="dxa"/>
            <w:gridSpan w:val="5"/>
            <w:shd w:val="clear" w:color="auto" w:fill="auto"/>
            <w:vAlign w:val="center"/>
          </w:tcPr>
          <w:p w14:paraId="52C8FBCF" w14:textId="77777777" w:rsidR="00EC4F76" w:rsidRPr="00D01407" w:rsidRDefault="00EC4F76" w:rsidP="00123886">
            <w:pPr>
              <w:spacing w:line="240" w:lineRule="auto"/>
              <w:ind w:left="0"/>
              <w:rPr>
                <w:rFonts w:ascii="Times New Roman" w:hAnsi="Times New Roman"/>
                <w:spacing w:val="-4"/>
              </w:rPr>
            </w:pPr>
            <w:r w:rsidRPr="00D01407">
              <w:rPr>
                <w:rFonts w:ascii="Times New Roman" w:hAnsi="Times New Roman"/>
                <w:spacing w:val="-4"/>
              </w:rPr>
              <w:t xml:space="preserve">Chương trình bảo hiểm: </w:t>
            </w:r>
            <w:r w:rsidRPr="00D01407">
              <w:rPr>
                <w:rFonts w:ascii="Times New Roman" w:hAnsi="Times New Roman"/>
                <w:b/>
                <w:spacing w:val="-4"/>
              </w:rPr>
              <w:t>Sức khỏe VBICare toàn diện</w:t>
            </w:r>
          </w:p>
          <w:p w14:paraId="0371280B" w14:textId="6155D9AD" w:rsidR="00EC4F76" w:rsidRPr="00ED37D1" w:rsidRDefault="00EC4F76" w:rsidP="00123886">
            <w:pPr>
              <w:spacing w:line="240" w:lineRule="auto"/>
              <w:ind w:left="0"/>
              <w:rPr>
                <w:rFonts w:ascii="Times New Roman" w:hAnsi="Times New Roman"/>
                <w:b/>
                <w:spacing w:val="-4"/>
              </w:rPr>
            </w:pPr>
            <w:r w:rsidRPr="00ED37D1">
              <w:rPr>
                <w:rFonts w:ascii="Times New Roman" w:hAnsi="Times New Roman"/>
                <w:spacing w:val="-4"/>
              </w:rPr>
              <w:t xml:space="preserve">Gói bảo hiểm: </w:t>
            </w:r>
          </w:p>
          <w:p w14:paraId="2719DA6E" w14:textId="77777777" w:rsidR="00EC4F76" w:rsidRPr="00ED37D1" w:rsidRDefault="00EC4F76" w:rsidP="00123886">
            <w:pPr>
              <w:spacing w:line="240" w:lineRule="auto"/>
              <w:ind w:left="0"/>
              <w:rPr>
                <w:rFonts w:ascii="Times New Roman" w:eastAsia="Times New Roman" w:hAnsi="Times New Roman"/>
              </w:rPr>
            </w:pPr>
            <w:r w:rsidRPr="00ED37D1">
              <w:rPr>
                <w:rFonts w:ascii="Times New Roman" w:eastAsia="Times New Roman" w:hAnsi="Times New Roman"/>
              </w:rPr>
              <w:t>Quyền lợi bổ sung:</w:t>
            </w:r>
          </w:p>
          <w:p w14:paraId="25DD7CCA" w14:textId="2344E010" w:rsidR="00EC4F76" w:rsidRPr="00ED37D1" w:rsidRDefault="00EC4F76" w:rsidP="00123886">
            <w:pPr>
              <w:spacing w:line="240" w:lineRule="auto"/>
              <w:ind w:left="0"/>
              <w:rPr>
                <w:rFonts w:ascii="Times New Roman" w:eastAsia="Times New Roman" w:hAnsi="Times New Roman"/>
              </w:rPr>
            </w:pPr>
          </w:p>
        </w:tc>
      </w:tr>
      <w:tr w:rsidR="00EC4F76" w:rsidRPr="00961960" w14:paraId="196284A3" w14:textId="77777777" w:rsidTr="00123886">
        <w:trPr>
          <w:trHeight w:val="283"/>
        </w:trPr>
        <w:tc>
          <w:tcPr>
            <w:tcW w:w="9900" w:type="dxa"/>
            <w:gridSpan w:val="5"/>
            <w:shd w:val="clear" w:color="auto" w:fill="auto"/>
            <w:vAlign w:val="center"/>
          </w:tcPr>
          <w:p w14:paraId="1E8AB7E8" w14:textId="77777777" w:rsidR="00EC4F76" w:rsidRDefault="00BB649E" w:rsidP="00123886">
            <w:pPr>
              <w:spacing w:line="240" w:lineRule="auto"/>
              <w:ind w:left="0"/>
              <w:rPr>
                <w:rFonts w:ascii="Times New Roman" w:eastAsia="Times New Roman" w:hAnsi="Times New Roman"/>
              </w:rPr>
            </w:pPr>
            <w:r w:rsidRPr="00D01407">
              <w:rPr>
                <w:rFonts w:ascii="Times New Roman" w:eastAsia="Times New Roman" w:hAnsi="Times New Roman"/>
              </w:rPr>
              <w:t>[  ]</w:t>
            </w:r>
            <w:r>
              <w:rPr>
                <w:rFonts w:ascii="Times New Roman" w:eastAsia="Times New Roman" w:hAnsi="Times New Roman"/>
              </w:rPr>
              <w:t xml:space="preserve"> Thai sản                </w:t>
            </w:r>
            <w:r w:rsidRPr="00ED37D1">
              <w:rPr>
                <w:rFonts w:ascii="Times New Roman" w:eastAsia="Times New Roman" w:hAnsi="Times New Roman"/>
              </w:rPr>
              <w:t xml:space="preserve">  </w:t>
            </w:r>
            <w:r w:rsidRPr="00D01407">
              <w:rPr>
                <w:rFonts w:ascii="Times New Roman" w:eastAsia="Times New Roman" w:hAnsi="Times New Roman"/>
              </w:rPr>
              <w:t xml:space="preserve">[  ] </w:t>
            </w:r>
            <w:r w:rsidRPr="00ED37D1">
              <w:rPr>
                <w:rFonts w:ascii="Times New Roman" w:eastAsia="Times New Roman" w:hAnsi="Times New Roman"/>
              </w:rPr>
              <w:t xml:space="preserve">Nha khoa         </w:t>
            </w:r>
            <w:r w:rsidRPr="00D01407">
              <w:rPr>
                <w:rFonts w:ascii="Times New Roman" w:eastAsia="Times New Roman" w:hAnsi="Times New Roman"/>
              </w:rPr>
              <w:t>[  ]</w:t>
            </w:r>
            <w:r w:rsidRPr="00ED37D1">
              <w:rPr>
                <w:rFonts w:ascii="Times New Roman" w:eastAsia="Times New Roman" w:hAnsi="Times New Roman"/>
              </w:rPr>
              <w:t xml:space="preserve"> Điề</w:t>
            </w:r>
            <w:r>
              <w:rPr>
                <w:rFonts w:ascii="Times New Roman" w:eastAsia="Times New Roman" w:hAnsi="Times New Roman"/>
              </w:rPr>
              <w:t xml:space="preserve">u trị ngoại trú            </w:t>
            </w:r>
            <w:r w:rsidRPr="00D01407">
              <w:rPr>
                <w:rFonts w:ascii="Times New Roman" w:eastAsia="Times New Roman" w:hAnsi="Times New Roman"/>
              </w:rPr>
              <w:t>[  ]</w:t>
            </w:r>
            <w:r w:rsidRPr="00ED37D1">
              <w:rPr>
                <w:rFonts w:ascii="Times New Roman" w:eastAsia="Times New Roman" w:hAnsi="Times New Roman"/>
              </w:rPr>
              <w:t xml:space="preserve"> </w:t>
            </w:r>
            <w:r w:rsidRPr="00D01407">
              <w:rPr>
                <w:rFonts w:ascii="Times New Roman" w:eastAsia="Times New Roman" w:hAnsi="Times New Roman"/>
              </w:rPr>
              <w:t xml:space="preserve"> </w:t>
            </w:r>
            <w:r w:rsidRPr="00ED37D1">
              <w:rPr>
                <w:rFonts w:ascii="Times New Roman" w:eastAsia="Times New Roman" w:hAnsi="Times New Roman"/>
              </w:rPr>
              <w:t>Trợ cấp nằm viện do tai nạn</w:t>
            </w:r>
          </w:p>
          <w:p w14:paraId="4ABDFCCC" w14:textId="77777777" w:rsidR="00BB649E" w:rsidRPr="00D01407" w:rsidRDefault="00BB649E" w:rsidP="00123886">
            <w:pPr>
              <w:spacing w:line="240" w:lineRule="auto"/>
              <w:ind w:left="0"/>
              <w:rPr>
                <w:rFonts w:ascii="Times New Roman" w:hAnsi="Times New Roman"/>
                <w:color w:val="000000"/>
              </w:rPr>
            </w:pPr>
          </w:p>
          <w:p w14:paraId="7597FCD1" w14:textId="626DA44C" w:rsidR="00EC4F76" w:rsidRPr="00D01407" w:rsidRDefault="00EC4F76" w:rsidP="00123886">
            <w:pPr>
              <w:spacing w:line="240" w:lineRule="auto"/>
              <w:ind w:left="0"/>
              <w:rPr>
                <w:rFonts w:ascii="Times New Roman" w:hAnsi="Times New Roman"/>
                <w:color w:val="000000"/>
              </w:rPr>
            </w:pPr>
            <w:r w:rsidRPr="00ED37D1">
              <w:rPr>
                <w:rFonts w:ascii="Times New Roman" w:hAnsi="Times New Roman"/>
                <w:spacing w:val="-4"/>
              </w:rPr>
              <w:t>Thời hạn bảo hiểm: Từ</w:t>
            </w:r>
            <w:r>
              <w:rPr>
                <w:rFonts w:ascii="Times New Roman" w:hAnsi="Times New Roman"/>
                <w:spacing w:val="-4"/>
              </w:rPr>
              <w:t xml:space="preserve">  ngày</w:t>
            </w:r>
            <w:r w:rsidRPr="00D01407">
              <w:rPr>
                <w:rFonts w:ascii="Times New Roman" w:hAnsi="Times New Roman"/>
                <w:spacing w:val="-4"/>
              </w:rPr>
              <w:t xml:space="preserve"> </w:t>
            </w:r>
            <w:r w:rsidR="00E4029F">
              <w:rPr>
                <w:rFonts w:ascii="Times New Roman" w:hAnsi="Times New Roman"/>
                <w:color w:val="000000"/>
              </w:rPr>
              <w:t xml:space="preserve"> </w:t>
            </w:r>
            <w:r w:rsidRPr="00723DFA">
              <w:rPr>
                <w:rFonts w:ascii="Times New Roman" w:hAnsi="Times New Roman"/>
                <w:color w:val="000000"/>
              </w:rPr>
              <w:t xml:space="preserve"> </w:t>
            </w:r>
            <w:r w:rsidR="00E4029F">
              <w:rPr>
                <w:rFonts w:ascii="Times New Roman" w:hAnsi="Times New Roman"/>
                <w:color w:val="000000"/>
              </w:rPr>
              <w:t xml:space="preserve">                                    </w:t>
            </w:r>
            <w:r w:rsidRPr="00723DFA">
              <w:rPr>
                <w:rFonts w:ascii="Times New Roman" w:hAnsi="Times New Roman"/>
                <w:color w:val="000000"/>
              </w:rPr>
              <w:t xml:space="preserve">đến </w:t>
            </w:r>
            <w:r w:rsidR="00E4029F">
              <w:rPr>
                <w:rFonts w:ascii="Times New Roman" w:hAnsi="Times New Roman"/>
                <w:color w:val="000000"/>
              </w:rPr>
              <w:t xml:space="preserve"> </w:t>
            </w:r>
            <w:r w:rsidRPr="00D01407">
              <w:rPr>
                <w:rFonts w:ascii="Times New Roman" w:hAnsi="Times New Roman"/>
                <w:color w:val="000000"/>
              </w:rPr>
              <w:t>n</w:t>
            </w:r>
            <w:r w:rsidRPr="00723DFA">
              <w:rPr>
                <w:rFonts w:ascii="Times New Roman" w:hAnsi="Times New Roman"/>
                <w:color w:val="000000"/>
              </w:rPr>
              <w:t xml:space="preserve">gày </w:t>
            </w:r>
          </w:p>
          <w:p w14:paraId="62CACE8B" w14:textId="77777777" w:rsidR="00EC4F76" w:rsidRPr="00D01407" w:rsidRDefault="00EC4F76" w:rsidP="00123886">
            <w:pPr>
              <w:spacing w:line="240" w:lineRule="auto"/>
              <w:ind w:left="0"/>
              <w:rPr>
                <w:rFonts w:ascii="Times New Roman" w:hAnsi="Times New Roman"/>
                <w:spacing w:val="-4"/>
              </w:rPr>
            </w:pPr>
          </w:p>
        </w:tc>
      </w:tr>
      <w:tr w:rsidR="00EC4F76" w:rsidRPr="00961960" w14:paraId="7490422A" w14:textId="77777777" w:rsidTr="00123886">
        <w:trPr>
          <w:trHeight w:val="380"/>
        </w:trPr>
        <w:tc>
          <w:tcPr>
            <w:tcW w:w="9900" w:type="dxa"/>
            <w:gridSpan w:val="5"/>
            <w:shd w:val="clear" w:color="auto" w:fill="DEEAF6"/>
            <w:vAlign w:val="center"/>
          </w:tcPr>
          <w:p w14:paraId="73872865" w14:textId="77777777" w:rsidR="00EC4F76" w:rsidRPr="00ED37D1" w:rsidRDefault="00EC4F76" w:rsidP="00123886">
            <w:pPr>
              <w:spacing w:line="240" w:lineRule="auto"/>
              <w:ind w:left="0"/>
              <w:rPr>
                <w:rFonts w:ascii="Times New Roman" w:eastAsia="Times New Roman" w:hAnsi="Times New Roman"/>
                <w:b/>
                <w:color w:val="005993"/>
              </w:rPr>
            </w:pPr>
            <w:r w:rsidRPr="00ED37D1">
              <w:rPr>
                <w:rFonts w:ascii="Times New Roman" w:eastAsia="Times New Roman" w:hAnsi="Times New Roman"/>
                <w:b/>
                <w:color w:val="005993"/>
              </w:rPr>
              <w:t>THÔNG TIN TÌNH TRẠNG SỨC KHỎE CỦA NGƯỜI ĐƯỢC BẢO HIỂM</w:t>
            </w:r>
          </w:p>
          <w:p w14:paraId="232599F6" w14:textId="77777777" w:rsidR="00EC4F76" w:rsidRPr="009D2BB7" w:rsidRDefault="00EC4F76" w:rsidP="00123886">
            <w:pPr>
              <w:spacing w:line="240" w:lineRule="auto"/>
              <w:ind w:left="0"/>
              <w:rPr>
                <w:rFonts w:ascii="Times New Roman" w:eastAsia="Times New Roman" w:hAnsi="Times New Roman"/>
                <w:i/>
                <w:color w:val="005993"/>
                <w:sz w:val="20"/>
                <w:szCs w:val="20"/>
              </w:rPr>
            </w:pPr>
            <w:r w:rsidRPr="009D2BB7">
              <w:rPr>
                <w:rFonts w:ascii="Times New Roman" w:eastAsia="Times New Roman" w:hAnsi="Times New Roman"/>
                <w:i/>
                <w:color w:val="005993"/>
              </w:rPr>
              <w:t>Để đảm bảo quyền lợi cho Người được bảo hiểm</w:t>
            </w:r>
            <w:r w:rsidRPr="00AD7BF9">
              <w:rPr>
                <w:rFonts w:ascii="Times New Roman" w:eastAsia="Times New Roman" w:hAnsi="Times New Roman"/>
                <w:i/>
                <w:color w:val="005993"/>
              </w:rPr>
              <w:t>,</w:t>
            </w:r>
            <w:r w:rsidRPr="009D2BB7">
              <w:rPr>
                <w:rFonts w:ascii="Times New Roman" w:eastAsia="Times New Roman" w:hAnsi="Times New Roman"/>
                <w:i/>
                <w:color w:val="005993"/>
              </w:rPr>
              <w:t xml:space="preserve"> bạn vui lòng đọc kĩ và tích Có hoặc Không nếu Người được bảo hiểm </w:t>
            </w:r>
            <w:r w:rsidRPr="00911360">
              <w:rPr>
                <w:rFonts w:ascii="Times New Roman" w:eastAsia="Times New Roman" w:hAnsi="Times New Roman"/>
                <w:i/>
                <w:color w:val="005993"/>
              </w:rPr>
              <w:t xml:space="preserve">đã, </w:t>
            </w:r>
            <w:r w:rsidRPr="009D2BB7">
              <w:rPr>
                <w:rFonts w:ascii="Times New Roman" w:eastAsia="Times New Roman" w:hAnsi="Times New Roman"/>
                <w:i/>
                <w:color w:val="005993"/>
              </w:rPr>
              <w:t>đang mắc phải</w:t>
            </w:r>
            <w:r w:rsidRPr="00911360">
              <w:rPr>
                <w:rFonts w:ascii="Times New Roman" w:eastAsia="Times New Roman" w:hAnsi="Times New Roman"/>
                <w:i/>
                <w:color w:val="005993"/>
              </w:rPr>
              <w:t xml:space="preserve"> một trong các bệnh hoặc tình trạng dưới đây</w:t>
            </w:r>
            <w:r w:rsidRPr="009D2BB7">
              <w:rPr>
                <w:rFonts w:ascii="Times New Roman" w:eastAsia="Times New Roman" w:hAnsi="Times New Roman"/>
                <w:i/>
                <w:color w:val="005993"/>
              </w:rPr>
              <w:t>:</w:t>
            </w:r>
          </w:p>
        </w:tc>
      </w:tr>
      <w:tr w:rsidR="00EC4F76" w:rsidRPr="00ED37D1" w14:paraId="79BB1D85" w14:textId="77777777" w:rsidTr="00123886">
        <w:trPr>
          <w:trHeight w:val="2259"/>
        </w:trPr>
        <w:tc>
          <w:tcPr>
            <w:tcW w:w="7020" w:type="dxa"/>
            <w:gridSpan w:val="4"/>
            <w:shd w:val="clear" w:color="auto" w:fill="auto"/>
            <w:vAlign w:val="center"/>
          </w:tcPr>
          <w:p w14:paraId="5D473041" w14:textId="77777777" w:rsidR="00EC4F76" w:rsidRPr="002C4B74" w:rsidRDefault="00EC4F76" w:rsidP="00823DA2">
            <w:pPr>
              <w:numPr>
                <w:ilvl w:val="0"/>
                <w:numId w:val="2"/>
              </w:numPr>
              <w:tabs>
                <w:tab w:val="left" w:pos="342"/>
                <w:tab w:val="left" w:pos="6402"/>
              </w:tabs>
              <w:spacing w:line="240" w:lineRule="auto"/>
              <w:ind w:left="0" w:firstLine="0"/>
              <w:rPr>
                <w:rFonts w:ascii="Times New Roman" w:hAnsi="Times New Roman"/>
                <w:b/>
                <w:spacing w:val="-4"/>
              </w:rPr>
            </w:pPr>
            <w:r w:rsidRPr="002C4B74">
              <w:rPr>
                <w:rFonts w:ascii="Times New Roman" w:hAnsi="Times New Roman"/>
                <w:b/>
                <w:spacing w:val="-4"/>
              </w:rPr>
              <w:t>Người được bảo hiểm đã, đang mắc phải bệnh tâm thần, thần kinh, bệnh phong không?</w:t>
            </w:r>
          </w:p>
          <w:p w14:paraId="0F131624" w14:textId="3ECEF848" w:rsidR="00EC4F76" w:rsidRPr="00F121CD" w:rsidRDefault="00EC4F76" w:rsidP="00123886">
            <w:pPr>
              <w:pStyle w:val="ListParagraph"/>
              <w:tabs>
                <w:tab w:val="left" w:pos="342"/>
                <w:tab w:val="left" w:pos="630"/>
                <w:tab w:val="left" w:pos="6402"/>
              </w:tabs>
              <w:spacing w:line="240" w:lineRule="auto"/>
              <w:ind w:left="0"/>
              <w:jc w:val="both"/>
              <w:rPr>
                <w:rFonts w:ascii="Times New Roman" w:hAnsi="Times New Roman"/>
                <w:i/>
              </w:rPr>
            </w:pPr>
            <w:r w:rsidRPr="00F121CD">
              <w:rPr>
                <w:rFonts w:ascii="Times New Roman" w:hAnsi="Times New Roman"/>
                <w:i/>
              </w:rPr>
              <w:t>“</w:t>
            </w:r>
            <w:r w:rsidRPr="00F121CD">
              <w:rPr>
                <w:rFonts w:ascii="Times New Roman" w:hAnsi="Times New Roman"/>
                <w:b/>
                <w:i/>
              </w:rPr>
              <w:t>Bệnh tâm thần, thần kinh”</w:t>
            </w:r>
            <w:r w:rsidRPr="00F121CD">
              <w:rPr>
                <w:rFonts w:ascii="Times New Roman" w:hAnsi="Times New Roman"/>
                <w:i/>
              </w:rPr>
              <w:t xml:space="preserve"> là một trong các bệnh hoặc tình trạng sau: Parkinson, Alzheimer, Bệnh tế bào thần kinh vận </w:t>
            </w:r>
            <w:r w:rsidRPr="00F121CD">
              <w:rPr>
                <w:rFonts w:ascii="Times New Roman" w:hAnsi="Times New Roman" w:hint="eastAsia"/>
                <w:i/>
              </w:rPr>
              <w:t>đ</w:t>
            </w:r>
            <w:r w:rsidRPr="00F121CD">
              <w:rPr>
                <w:rFonts w:ascii="Times New Roman" w:hAnsi="Times New Roman"/>
                <w:i/>
              </w:rPr>
              <w:t>ộng, X</w:t>
            </w:r>
            <w:r w:rsidRPr="00F121CD">
              <w:rPr>
                <w:rFonts w:ascii="Times New Roman" w:hAnsi="Times New Roman" w:hint="eastAsia"/>
                <w:i/>
              </w:rPr>
              <w:t>ơ</w:t>
            </w:r>
            <w:r w:rsidRPr="00F121CD">
              <w:rPr>
                <w:rFonts w:ascii="Times New Roman" w:hAnsi="Times New Roman"/>
                <w:i/>
              </w:rPr>
              <w:t xml:space="preserve"> cứng rải rác, </w:t>
            </w:r>
            <w:r w:rsidRPr="00F121CD">
              <w:rPr>
                <w:rFonts w:ascii="Times New Roman" w:hAnsi="Times New Roman" w:hint="eastAsia"/>
                <w:i/>
              </w:rPr>
              <w:t>Đ</w:t>
            </w:r>
            <w:r w:rsidRPr="00F121CD">
              <w:rPr>
                <w:rFonts w:ascii="Times New Roman" w:hAnsi="Times New Roman"/>
                <w:i/>
              </w:rPr>
              <w:t>a x</w:t>
            </w:r>
            <w:r w:rsidRPr="00F121CD">
              <w:rPr>
                <w:rFonts w:ascii="Times New Roman" w:hAnsi="Times New Roman" w:hint="eastAsia"/>
                <w:i/>
              </w:rPr>
              <w:t>ơ</w:t>
            </w:r>
            <w:r w:rsidRPr="00F121CD">
              <w:rPr>
                <w:rFonts w:ascii="Times New Roman" w:hAnsi="Times New Roman"/>
                <w:i/>
              </w:rPr>
              <w:t xml:space="preserve"> cứng, Loạn d</w:t>
            </w:r>
            <w:r w:rsidRPr="00F121CD">
              <w:rPr>
                <w:rFonts w:ascii="Times New Roman" w:hAnsi="Times New Roman" w:hint="eastAsia"/>
                <w:i/>
              </w:rPr>
              <w:t>ư</w:t>
            </w:r>
            <w:r w:rsidRPr="00F121CD">
              <w:rPr>
                <w:rFonts w:ascii="Times New Roman" w:hAnsi="Times New Roman"/>
                <w:i/>
              </w:rPr>
              <w:t>ỡng c</w:t>
            </w:r>
            <w:r w:rsidRPr="00F121CD">
              <w:rPr>
                <w:rFonts w:ascii="Times New Roman" w:hAnsi="Times New Roman" w:hint="eastAsia"/>
                <w:i/>
              </w:rPr>
              <w:t>ơ</w:t>
            </w:r>
            <w:r w:rsidRPr="00F121CD">
              <w:rPr>
                <w:rFonts w:ascii="Times New Roman" w:hAnsi="Times New Roman"/>
                <w:i/>
              </w:rPr>
              <w:t>, Nh</w:t>
            </w:r>
            <w:r w:rsidRPr="00F121CD">
              <w:rPr>
                <w:rFonts w:ascii="Times New Roman" w:hAnsi="Times New Roman" w:hint="eastAsia"/>
                <w:i/>
              </w:rPr>
              <w:t>ư</w:t>
            </w:r>
            <w:r w:rsidRPr="00F121CD">
              <w:rPr>
                <w:rFonts w:ascii="Times New Roman" w:hAnsi="Times New Roman"/>
                <w:i/>
              </w:rPr>
              <w:t>ợc c</w:t>
            </w:r>
            <w:r w:rsidRPr="00F121CD">
              <w:rPr>
                <w:rFonts w:ascii="Times New Roman" w:hAnsi="Times New Roman" w:hint="eastAsia"/>
                <w:i/>
              </w:rPr>
              <w:t>ơ</w:t>
            </w:r>
            <w:r w:rsidRPr="00F121CD">
              <w:rPr>
                <w:rFonts w:ascii="Times New Roman" w:hAnsi="Times New Roman"/>
                <w:i/>
              </w:rPr>
              <w:t xml:space="preserve">, </w:t>
            </w:r>
            <w:r w:rsidRPr="00F121CD">
              <w:rPr>
                <w:rFonts w:ascii="Times New Roman" w:hAnsi="Times New Roman" w:hint="eastAsia"/>
                <w:i/>
              </w:rPr>
              <w:t>Đ</w:t>
            </w:r>
            <w:r w:rsidRPr="00F121CD">
              <w:rPr>
                <w:rFonts w:ascii="Times New Roman" w:hAnsi="Times New Roman"/>
                <w:i/>
              </w:rPr>
              <w:t>ộng kinh, Não úng thủy, Bại não</w:t>
            </w:r>
            <w:r w:rsidR="007B40FA">
              <w:rPr>
                <w:rFonts w:ascii="Times New Roman" w:hAnsi="Times New Roman"/>
                <w:i/>
              </w:rPr>
              <w:t>, H</w:t>
            </w:r>
            <w:r w:rsidRPr="00F121CD">
              <w:rPr>
                <w:rFonts w:ascii="Times New Roman" w:hAnsi="Times New Roman"/>
                <w:i/>
              </w:rPr>
              <w:t>ội chứng liệt</w:t>
            </w:r>
            <w:r w:rsidR="007B40FA">
              <w:rPr>
                <w:rFonts w:ascii="Times New Roman" w:hAnsi="Times New Roman"/>
                <w:i/>
              </w:rPr>
              <w:t>,</w:t>
            </w:r>
            <w:r w:rsidRPr="00F121CD">
              <w:rPr>
                <w:rFonts w:ascii="Times New Roman" w:hAnsi="Times New Roman"/>
                <w:i/>
              </w:rPr>
              <w:t xml:space="preserve"> Tâm thần phân liệt, </w:t>
            </w:r>
            <w:r w:rsidR="00333AEB">
              <w:rPr>
                <w:rFonts w:ascii="Times New Roman" w:hAnsi="Times New Roman"/>
                <w:i/>
              </w:rPr>
              <w:t>R</w:t>
            </w:r>
            <w:r w:rsidRPr="00F121CD">
              <w:rPr>
                <w:rFonts w:ascii="Times New Roman" w:hAnsi="Times New Roman"/>
                <w:i/>
              </w:rPr>
              <w:t>ối loạn loại phân liệt</w:t>
            </w:r>
            <w:r w:rsidR="00333AEB">
              <w:rPr>
                <w:rFonts w:ascii="Times New Roman" w:hAnsi="Times New Roman"/>
                <w:i/>
              </w:rPr>
              <w:t xml:space="preserve">, </w:t>
            </w:r>
            <w:r w:rsidR="00333AEB" w:rsidRPr="003A0BE6">
              <w:rPr>
                <w:rFonts w:ascii="Times New Roman" w:hAnsi="Times New Roman"/>
                <w:i/>
              </w:rPr>
              <w:t>Rối loạn hoang tưởng, Rối loạn tâm thần, Sa sút trí tuệ, Thiểu năng trí tuệ, Hội chứng Down.</w:t>
            </w:r>
          </w:p>
        </w:tc>
        <w:tc>
          <w:tcPr>
            <w:tcW w:w="2880" w:type="dxa"/>
            <w:shd w:val="clear" w:color="auto" w:fill="auto"/>
            <w:vAlign w:val="center"/>
          </w:tcPr>
          <w:p w14:paraId="6A452576" w14:textId="77777777" w:rsidR="00EC4F76" w:rsidRPr="00ED37D1" w:rsidRDefault="00EC4F76" w:rsidP="00123886">
            <w:pPr>
              <w:tabs>
                <w:tab w:val="left" w:pos="2574"/>
              </w:tabs>
              <w:spacing w:line="240" w:lineRule="auto"/>
              <w:ind w:left="335"/>
              <w:rPr>
                <w:rFonts w:ascii="Times New Roman" w:eastAsia="Times New Roman" w:hAnsi="Times New Roman"/>
              </w:rPr>
            </w:pPr>
            <w:r>
              <w:rPr>
                <w:rFonts w:ascii="Times New Roman" w:eastAsia="Times New Roman" w:hAnsi="Times New Roman"/>
              </w:rPr>
              <w:t xml:space="preserve">Có [   ]           </w:t>
            </w:r>
            <w:r w:rsidRPr="00ED37D1">
              <w:rPr>
                <w:rFonts w:ascii="Times New Roman" w:eastAsia="Times New Roman" w:hAnsi="Times New Roman"/>
              </w:rPr>
              <w:t xml:space="preserve">Không [   ]                        </w:t>
            </w:r>
          </w:p>
        </w:tc>
      </w:tr>
      <w:tr w:rsidR="00EC4F76" w:rsidRPr="00ED37D1" w14:paraId="6BFD5F2A" w14:textId="77777777" w:rsidTr="00123886">
        <w:trPr>
          <w:trHeight w:val="380"/>
        </w:trPr>
        <w:tc>
          <w:tcPr>
            <w:tcW w:w="7020" w:type="dxa"/>
            <w:gridSpan w:val="4"/>
            <w:shd w:val="clear" w:color="auto" w:fill="auto"/>
            <w:vAlign w:val="center"/>
          </w:tcPr>
          <w:p w14:paraId="1A68689C" w14:textId="77777777" w:rsidR="00EC4F76" w:rsidRPr="002C4B74" w:rsidRDefault="00EC4F76" w:rsidP="00823DA2">
            <w:pPr>
              <w:numPr>
                <w:ilvl w:val="0"/>
                <w:numId w:val="2"/>
              </w:numPr>
              <w:tabs>
                <w:tab w:val="left" w:pos="342"/>
              </w:tabs>
              <w:spacing w:line="240" w:lineRule="auto"/>
              <w:ind w:left="0" w:firstLine="34"/>
              <w:jc w:val="both"/>
              <w:rPr>
                <w:rFonts w:ascii="Times New Roman" w:hAnsi="Times New Roman"/>
                <w:b/>
                <w:spacing w:val="-4"/>
              </w:rPr>
            </w:pPr>
            <w:r w:rsidRPr="002C4B74">
              <w:rPr>
                <w:rFonts w:ascii="Times New Roman" w:hAnsi="Times New Roman"/>
                <w:b/>
                <w:iCs/>
                <w:spacing w:val="-4"/>
              </w:rPr>
              <w:t>Người được bảo hiểm</w:t>
            </w:r>
            <w:r w:rsidRPr="002C4B74">
              <w:rPr>
                <w:rFonts w:ascii="Times New Roman" w:hAnsi="Times New Roman"/>
                <w:b/>
                <w:spacing w:val="-4"/>
              </w:rPr>
              <w:t xml:space="preserve"> đã, đang mắc phải “bệnh lý nghiêm trọng” không?</w:t>
            </w:r>
          </w:p>
          <w:p w14:paraId="3281F4BA" w14:textId="77777777" w:rsidR="00EC4F76" w:rsidRPr="00F121CD" w:rsidRDefault="00EC4F76" w:rsidP="00123886">
            <w:pPr>
              <w:spacing w:line="240" w:lineRule="auto"/>
              <w:ind w:left="0"/>
              <w:jc w:val="both"/>
              <w:rPr>
                <w:rFonts w:ascii="Times New Roman" w:hAnsi="Times New Roman"/>
                <w:i/>
                <w:spacing w:val="-4"/>
              </w:rPr>
            </w:pPr>
            <w:r w:rsidRPr="00F121CD">
              <w:rPr>
                <w:rFonts w:ascii="Times New Roman" w:hAnsi="Times New Roman"/>
                <w:b/>
                <w:i/>
                <w:spacing w:val="-4"/>
              </w:rPr>
              <w:t>“Bệnh lý nghiêm trọng”</w:t>
            </w:r>
            <w:r w:rsidRPr="00F121CD">
              <w:rPr>
                <w:rFonts w:ascii="Times New Roman" w:hAnsi="Times New Roman"/>
                <w:i/>
                <w:spacing w:val="-4"/>
              </w:rPr>
              <w:t xml:space="preserve"> là một trong các bệnh hoặc tình trạng sau:</w:t>
            </w:r>
          </w:p>
          <w:p w14:paraId="3E96450F" w14:textId="77777777" w:rsidR="00EC4F76" w:rsidRPr="00F121CD" w:rsidRDefault="00EC4F76" w:rsidP="00123886">
            <w:pPr>
              <w:tabs>
                <w:tab w:val="left" w:pos="252"/>
              </w:tabs>
              <w:spacing w:line="240" w:lineRule="auto"/>
              <w:ind w:left="0"/>
              <w:jc w:val="both"/>
              <w:rPr>
                <w:rFonts w:ascii="Times New Roman" w:hAnsi="Times New Roman"/>
                <w:i/>
                <w:spacing w:val="-4"/>
              </w:rPr>
            </w:pPr>
            <w:r w:rsidRPr="00F121CD">
              <w:rPr>
                <w:rFonts w:ascii="Times New Roman" w:hAnsi="Times New Roman"/>
                <w:i/>
                <w:spacing w:val="-4"/>
              </w:rPr>
              <w:t>o</w:t>
            </w:r>
            <w:r w:rsidRPr="00F121CD">
              <w:rPr>
                <w:rFonts w:ascii="Times New Roman" w:hAnsi="Times New Roman"/>
                <w:i/>
                <w:spacing w:val="-4"/>
              </w:rPr>
              <w:tab/>
              <w:t xml:space="preserve">Phẫu thuật não; </w:t>
            </w:r>
          </w:p>
          <w:p w14:paraId="25E420D9" w14:textId="77777777" w:rsidR="00EC4F76" w:rsidRPr="00F121CD" w:rsidRDefault="00EC4F76" w:rsidP="00123886">
            <w:pPr>
              <w:tabs>
                <w:tab w:val="left" w:pos="252"/>
              </w:tabs>
              <w:spacing w:line="240" w:lineRule="auto"/>
              <w:ind w:left="0"/>
              <w:jc w:val="both"/>
              <w:rPr>
                <w:rFonts w:ascii="Times New Roman" w:hAnsi="Times New Roman"/>
                <w:i/>
                <w:spacing w:val="-4"/>
              </w:rPr>
            </w:pPr>
            <w:r w:rsidRPr="00F121CD">
              <w:rPr>
                <w:rFonts w:ascii="Times New Roman" w:hAnsi="Times New Roman"/>
                <w:i/>
                <w:spacing w:val="-4"/>
              </w:rPr>
              <w:t>o</w:t>
            </w:r>
            <w:r w:rsidRPr="00F121CD">
              <w:rPr>
                <w:rFonts w:ascii="Times New Roman" w:hAnsi="Times New Roman"/>
                <w:i/>
                <w:spacing w:val="-4"/>
              </w:rPr>
              <w:tab/>
              <w:t xml:space="preserve">Đột quỵ, Xuất huyết não, Xơ cứng động mạch; </w:t>
            </w:r>
          </w:p>
          <w:p w14:paraId="3BCCFADA" w14:textId="77777777" w:rsidR="00BB649E" w:rsidRPr="003A0BE6" w:rsidRDefault="00EC4F76" w:rsidP="00BB649E">
            <w:pPr>
              <w:tabs>
                <w:tab w:val="left" w:pos="252"/>
              </w:tabs>
              <w:spacing w:line="240" w:lineRule="auto"/>
              <w:ind w:left="0"/>
              <w:jc w:val="both"/>
              <w:rPr>
                <w:rFonts w:ascii="Times New Roman" w:hAnsi="Times New Roman"/>
                <w:i/>
                <w:spacing w:val="-4"/>
              </w:rPr>
            </w:pPr>
            <w:r w:rsidRPr="00F121CD">
              <w:rPr>
                <w:rFonts w:ascii="Times New Roman" w:hAnsi="Times New Roman"/>
                <w:i/>
                <w:spacing w:val="-4"/>
              </w:rPr>
              <w:lastRenderedPageBreak/>
              <w:t>o</w:t>
            </w:r>
            <w:r w:rsidRPr="00F121CD">
              <w:rPr>
                <w:rFonts w:ascii="Times New Roman" w:hAnsi="Times New Roman"/>
                <w:i/>
                <w:spacing w:val="-4"/>
              </w:rPr>
              <w:tab/>
              <w:t>Bệnh phổi tắc nghẽn mãn tính</w:t>
            </w:r>
            <w:r w:rsidR="000A5402">
              <w:rPr>
                <w:rFonts w:ascii="Times New Roman" w:hAnsi="Times New Roman"/>
                <w:i/>
                <w:spacing w:val="-4"/>
              </w:rPr>
              <w:t xml:space="preserve"> (COPD)</w:t>
            </w:r>
            <w:r w:rsidRPr="00F121CD">
              <w:rPr>
                <w:rFonts w:ascii="Times New Roman" w:hAnsi="Times New Roman"/>
                <w:i/>
                <w:spacing w:val="-4"/>
              </w:rPr>
              <w:t xml:space="preserve">, Phẫu thuật cắt bỏ một bên phổi, </w:t>
            </w:r>
            <w:r w:rsidR="00BB649E" w:rsidRPr="003A0BE6">
              <w:rPr>
                <w:rFonts w:ascii="Times New Roman" w:hAnsi="Times New Roman"/>
                <w:i/>
                <w:spacing w:val="-4"/>
              </w:rPr>
              <w:t>Tâm phế mạn;</w:t>
            </w:r>
          </w:p>
          <w:p w14:paraId="41C044C1" w14:textId="77777777" w:rsidR="000A5402" w:rsidRDefault="00EC4F76" w:rsidP="00123886">
            <w:pPr>
              <w:tabs>
                <w:tab w:val="left" w:pos="252"/>
              </w:tabs>
              <w:spacing w:line="240" w:lineRule="auto"/>
              <w:ind w:left="0"/>
              <w:jc w:val="both"/>
              <w:rPr>
                <w:rFonts w:ascii="Times New Roman" w:hAnsi="Times New Roman"/>
                <w:i/>
                <w:spacing w:val="-4"/>
              </w:rPr>
            </w:pPr>
            <w:r w:rsidRPr="00F121CD">
              <w:rPr>
                <w:rFonts w:ascii="Times New Roman" w:hAnsi="Times New Roman"/>
                <w:i/>
                <w:spacing w:val="-4"/>
              </w:rPr>
              <w:t>o</w:t>
            </w:r>
            <w:r w:rsidRPr="00F121CD">
              <w:rPr>
                <w:rFonts w:ascii="Times New Roman" w:hAnsi="Times New Roman"/>
                <w:i/>
                <w:spacing w:val="-4"/>
              </w:rPr>
              <w:tab/>
              <w:t xml:space="preserve">Nhồi máu cơ tim; </w:t>
            </w:r>
            <w:r w:rsidR="003A2DE5" w:rsidRPr="003A0BE6">
              <w:rPr>
                <w:rFonts w:ascii="Times New Roman" w:hAnsi="Times New Roman"/>
                <w:i/>
                <w:spacing w:val="-4"/>
              </w:rPr>
              <w:t>Phẫu thuật động mạch chủ, Phẫu thuật van tim, Ghép tim;</w:t>
            </w:r>
          </w:p>
          <w:p w14:paraId="081A6580" w14:textId="77777777" w:rsidR="000A5402" w:rsidRPr="003A0BE6" w:rsidRDefault="00EC4F76" w:rsidP="000A5402">
            <w:pPr>
              <w:tabs>
                <w:tab w:val="left" w:pos="252"/>
              </w:tabs>
              <w:spacing w:line="240" w:lineRule="auto"/>
              <w:ind w:left="0"/>
              <w:jc w:val="both"/>
              <w:rPr>
                <w:rFonts w:ascii="Times New Roman" w:hAnsi="Times New Roman"/>
                <w:i/>
                <w:spacing w:val="-4"/>
              </w:rPr>
            </w:pPr>
            <w:r w:rsidRPr="00F121CD">
              <w:rPr>
                <w:rFonts w:ascii="Times New Roman" w:hAnsi="Times New Roman"/>
                <w:i/>
                <w:spacing w:val="-4"/>
              </w:rPr>
              <w:t>o</w:t>
            </w:r>
            <w:r w:rsidRPr="00F121CD">
              <w:rPr>
                <w:rFonts w:ascii="Times New Roman" w:hAnsi="Times New Roman"/>
                <w:i/>
                <w:spacing w:val="-4"/>
              </w:rPr>
              <w:tab/>
            </w:r>
            <w:r w:rsidR="000A5402" w:rsidRPr="003A0BE6">
              <w:rPr>
                <w:rFonts w:ascii="Times New Roman" w:hAnsi="Times New Roman"/>
                <w:i/>
                <w:spacing w:val="-4"/>
              </w:rPr>
              <w:t xml:space="preserve">Xơ gan mất bù, Suy gan, Suy thận giai đoạn cuối, Nang ở tủy thận; </w:t>
            </w:r>
          </w:p>
          <w:p w14:paraId="77B49A9E" w14:textId="77777777" w:rsidR="000A5402" w:rsidRDefault="00EC4F76" w:rsidP="000A5402">
            <w:pPr>
              <w:tabs>
                <w:tab w:val="left" w:pos="252"/>
              </w:tabs>
              <w:spacing w:line="240" w:lineRule="auto"/>
              <w:ind w:left="0"/>
              <w:jc w:val="both"/>
              <w:rPr>
                <w:rFonts w:ascii="Times New Roman" w:hAnsi="Times New Roman"/>
                <w:i/>
                <w:spacing w:val="-4"/>
              </w:rPr>
            </w:pPr>
            <w:r w:rsidRPr="00F121CD">
              <w:rPr>
                <w:rFonts w:ascii="Times New Roman" w:hAnsi="Times New Roman"/>
                <w:i/>
                <w:spacing w:val="-4"/>
              </w:rPr>
              <w:t>o</w:t>
            </w:r>
            <w:r w:rsidRPr="00F121CD">
              <w:rPr>
                <w:rFonts w:ascii="Times New Roman" w:hAnsi="Times New Roman"/>
                <w:i/>
                <w:spacing w:val="-4"/>
              </w:rPr>
              <w:tab/>
              <w:t>Ghép tủy xương, Suy tủy xương</w:t>
            </w:r>
            <w:r w:rsidR="000A5402">
              <w:rPr>
                <w:rFonts w:ascii="Times New Roman" w:hAnsi="Times New Roman"/>
                <w:i/>
                <w:spacing w:val="-4"/>
              </w:rPr>
              <w:t>;</w:t>
            </w:r>
            <w:r w:rsidRPr="00F121CD">
              <w:rPr>
                <w:rFonts w:ascii="Times New Roman" w:hAnsi="Times New Roman"/>
                <w:i/>
                <w:spacing w:val="-4"/>
              </w:rPr>
              <w:t xml:space="preserve"> </w:t>
            </w:r>
          </w:p>
          <w:p w14:paraId="669C854D" w14:textId="77777777" w:rsidR="00EC4F76" w:rsidRPr="00F121CD" w:rsidRDefault="00EC4F76" w:rsidP="000A5402">
            <w:pPr>
              <w:tabs>
                <w:tab w:val="left" w:pos="252"/>
              </w:tabs>
              <w:spacing w:line="240" w:lineRule="auto"/>
              <w:ind w:left="0"/>
              <w:jc w:val="both"/>
              <w:rPr>
                <w:rFonts w:ascii="Times New Roman" w:hAnsi="Times New Roman"/>
                <w:i/>
                <w:spacing w:val="-4"/>
              </w:rPr>
            </w:pPr>
            <w:r w:rsidRPr="00F121CD">
              <w:rPr>
                <w:rFonts w:ascii="Times New Roman" w:hAnsi="Times New Roman"/>
                <w:i/>
                <w:spacing w:val="-4"/>
              </w:rPr>
              <w:t xml:space="preserve">o   </w:t>
            </w:r>
            <w:r w:rsidR="000A5402" w:rsidRPr="003A0BE6">
              <w:rPr>
                <w:rFonts w:ascii="Times New Roman" w:hAnsi="Times New Roman"/>
                <w:i/>
                <w:spacing w:val="-4"/>
              </w:rPr>
              <w:t>Đang trong tình trạng hôn mê hoặc sống thực vật</w:t>
            </w:r>
            <w:r w:rsidR="000A5402">
              <w:rPr>
                <w:rFonts w:ascii="Times New Roman" w:hAnsi="Times New Roman"/>
                <w:i/>
                <w:spacing w:val="-4"/>
              </w:rPr>
              <w:t>.</w:t>
            </w:r>
          </w:p>
        </w:tc>
        <w:tc>
          <w:tcPr>
            <w:tcW w:w="2880" w:type="dxa"/>
            <w:shd w:val="clear" w:color="auto" w:fill="auto"/>
            <w:vAlign w:val="center"/>
          </w:tcPr>
          <w:p w14:paraId="1DB2B603" w14:textId="77777777" w:rsidR="00EC4F76" w:rsidRPr="00ED37D1" w:rsidRDefault="00EC4F76" w:rsidP="00123886">
            <w:pPr>
              <w:spacing w:line="240" w:lineRule="auto"/>
              <w:ind w:left="335"/>
              <w:rPr>
                <w:rFonts w:ascii="Times New Roman" w:eastAsia="Times New Roman" w:hAnsi="Times New Roman"/>
                <w:b/>
              </w:rPr>
            </w:pPr>
            <w:r>
              <w:rPr>
                <w:rFonts w:ascii="Times New Roman" w:eastAsia="Times New Roman" w:hAnsi="Times New Roman"/>
              </w:rPr>
              <w:lastRenderedPageBreak/>
              <w:t xml:space="preserve">Có [   ]           </w:t>
            </w:r>
            <w:r w:rsidRPr="00ED37D1">
              <w:rPr>
                <w:rFonts w:ascii="Times New Roman" w:eastAsia="Times New Roman" w:hAnsi="Times New Roman"/>
              </w:rPr>
              <w:t xml:space="preserve">Không [   ]                        </w:t>
            </w:r>
          </w:p>
        </w:tc>
      </w:tr>
      <w:tr w:rsidR="00EC4F76" w:rsidRPr="00ED37D1" w14:paraId="42A391D5" w14:textId="77777777" w:rsidTr="00123886">
        <w:trPr>
          <w:trHeight w:val="380"/>
        </w:trPr>
        <w:tc>
          <w:tcPr>
            <w:tcW w:w="7020" w:type="dxa"/>
            <w:gridSpan w:val="4"/>
            <w:shd w:val="clear" w:color="auto" w:fill="auto"/>
            <w:vAlign w:val="center"/>
          </w:tcPr>
          <w:p w14:paraId="7238B26F" w14:textId="77777777" w:rsidR="00EC4F76" w:rsidRPr="009D2BB7" w:rsidRDefault="00EC4F76" w:rsidP="00823DA2">
            <w:pPr>
              <w:pStyle w:val="ListParagraph"/>
              <w:numPr>
                <w:ilvl w:val="0"/>
                <w:numId w:val="2"/>
              </w:numPr>
              <w:tabs>
                <w:tab w:val="left" w:pos="432"/>
              </w:tabs>
              <w:spacing w:line="276" w:lineRule="auto"/>
              <w:ind w:left="72" w:hanging="72"/>
              <w:contextualSpacing/>
              <w:jc w:val="both"/>
              <w:rPr>
                <w:rFonts w:ascii="Times New Roman" w:hAnsi="Times New Roman"/>
                <w:b/>
                <w:szCs w:val="24"/>
              </w:rPr>
            </w:pPr>
            <w:r w:rsidRPr="009D2BB7">
              <w:rPr>
                <w:rFonts w:ascii="Times New Roman" w:hAnsi="Times New Roman"/>
                <w:b/>
                <w:iCs/>
                <w:szCs w:val="24"/>
              </w:rPr>
              <w:lastRenderedPageBreak/>
              <w:t>Người được bảo hiểm</w:t>
            </w:r>
            <w:r w:rsidRPr="009D2BB7">
              <w:rPr>
                <w:rFonts w:ascii="Times New Roman" w:hAnsi="Times New Roman"/>
                <w:b/>
                <w:szCs w:val="24"/>
              </w:rPr>
              <w:t xml:space="preserve"> </w:t>
            </w:r>
            <w:r w:rsidRPr="00911360">
              <w:rPr>
                <w:rFonts w:ascii="Times New Roman" w:hAnsi="Times New Roman"/>
                <w:b/>
                <w:szCs w:val="24"/>
              </w:rPr>
              <w:t>đã, đang trong tình trạng</w:t>
            </w:r>
            <w:r w:rsidRPr="009D2BB7">
              <w:rPr>
                <w:rFonts w:ascii="Times New Roman" w:hAnsi="Times New Roman"/>
                <w:b/>
                <w:szCs w:val="24"/>
              </w:rPr>
              <w:t xml:space="preserve"> thương tật vĩnh viễn trên 50% không?</w:t>
            </w:r>
          </w:p>
          <w:p w14:paraId="042246FC" w14:textId="77777777" w:rsidR="00EC4F76" w:rsidRPr="006E7BAC" w:rsidRDefault="00EC4F76" w:rsidP="00123886">
            <w:pPr>
              <w:spacing w:line="240" w:lineRule="auto"/>
              <w:ind w:left="0"/>
              <w:jc w:val="both"/>
              <w:rPr>
                <w:rFonts w:ascii="Times New Roman" w:eastAsia="Times New Roman" w:hAnsi="Times New Roman"/>
              </w:rPr>
            </w:pPr>
            <w:r w:rsidRPr="009D2BB7">
              <w:rPr>
                <w:rFonts w:ascii="Times New Roman" w:eastAsia="Times New Roman" w:hAnsi="Times New Roman"/>
                <w:b/>
                <w:i/>
              </w:rPr>
              <w:t>“Thương tật vĩnh viễn trên 50%”</w:t>
            </w:r>
            <w:r w:rsidRPr="009D2BB7">
              <w:rPr>
                <w:rFonts w:ascii="Times New Roman" w:eastAsia="Times New Roman" w:hAnsi="Times New Roman"/>
                <w:i/>
              </w:rPr>
              <w:t xml:space="preserve"> là tình trạng Ng</w:t>
            </w:r>
            <w:r w:rsidRPr="009D2BB7">
              <w:rPr>
                <w:rFonts w:ascii="Times New Roman" w:eastAsia="Times New Roman" w:hAnsi="Times New Roman" w:hint="eastAsia"/>
                <w:i/>
              </w:rPr>
              <w:t>ư</w:t>
            </w:r>
            <w:r w:rsidRPr="009D2BB7">
              <w:rPr>
                <w:rFonts w:ascii="Times New Roman" w:eastAsia="Times New Roman" w:hAnsi="Times New Roman"/>
                <w:i/>
              </w:rPr>
              <w:t xml:space="preserve">ời </w:t>
            </w:r>
            <w:r w:rsidRPr="009D2BB7">
              <w:rPr>
                <w:rFonts w:ascii="Times New Roman" w:eastAsia="Times New Roman" w:hAnsi="Times New Roman" w:hint="eastAsia"/>
                <w:i/>
              </w:rPr>
              <w:t>đư</w:t>
            </w:r>
            <w:r w:rsidRPr="009D2BB7">
              <w:rPr>
                <w:rFonts w:ascii="Times New Roman" w:eastAsia="Times New Roman" w:hAnsi="Times New Roman"/>
                <w:i/>
              </w:rPr>
              <w:t>ợc bảo hiểm bị mất một phần c</w:t>
            </w:r>
            <w:r w:rsidRPr="009D2BB7">
              <w:rPr>
                <w:rFonts w:ascii="Times New Roman" w:eastAsia="Times New Roman" w:hAnsi="Times New Roman" w:hint="eastAsia"/>
                <w:i/>
              </w:rPr>
              <w:t>ơ</w:t>
            </w:r>
            <w:r w:rsidRPr="009D2BB7">
              <w:rPr>
                <w:rFonts w:ascii="Times New Roman" w:eastAsia="Times New Roman" w:hAnsi="Times New Roman"/>
                <w:i/>
              </w:rPr>
              <w:t xml:space="preserve"> thể hoặc thương tật sau khi điều trị vẫn kéo dài từ 12 tháng liên tục trở lên. Các thương tật này cản trở hoàn toàn Người được bảo hiểm thực hiệ</w:t>
            </w:r>
            <w:r>
              <w:rPr>
                <w:rFonts w:ascii="Times New Roman" w:eastAsia="Times New Roman" w:hAnsi="Times New Roman"/>
                <w:i/>
              </w:rPr>
              <w:t>n bất kỳ công việc nào của mình</w:t>
            </w:r>
            <w:r w:rsidRPr="00704A64">
              <w:rPr>
                <w:rFonts w:ascii="Times New Roman" w:eastAsia="Times New Roman" w:hAnsi="Times New Roman"/>
                <w:i/>
              </w:rPr>
              <w:t xml:space="preserve">, </w:t>
            </w:r>
            <w:r w:rsidRPr="009D2BB7">
              <w:rPr>
                <w:rFonts w:ascii="Times New Roman" w:eastAsia="Times New Roman" w:hAnsi="Times New Roman"/>
                <w:i/>
              </w:rPr>
              <w:t>không có khả n</w:t>
            </w:r>
            <w:r w:rsidRPr="009D2BB7">
              <w:rPr>
                <w:rFonts w:ascii="Times New Roman" w:eastAsia="Times New Roman" w:hAnsi="Times New Roman" w:hint="eastAsia"/>
                <w:i/>
              </w:rPr>
              <w:t>ă</w:t>
            </w:r>
            <w:r>
              <w:rPr>
                <w:rFonts w:ascii="Times New Roman" w:eastAsia="Times New Roman" w:hAnsi="Times New Roman"/>
                <w:i/>
              </w:rPr>
              <w:t>ng phục hồi</w:t>
            </w:r>
            <w:r w:rsidRPr="006E7BAC">
              <w:rPr>
                <w:rFonts w:ascii="Times New Roman" w:eastAsia="Times New Roman" w:hAnsi="Times New Roman"/>
                <w:i/>
              </w:rPr>
              <w:t xml:space="preserve"> và có tỷ lệ trên 50%.</w:t>
            </w:r>
          </w:p>
        </w:tc>
        <w:tc>
          <w:tcPr>
            <w:tcW w:w="2880" w:type="dxa"/>
            <w:shd w:val="clear" w:color="auto" w:fill="auto"/>
            <w:vAlign w:val="center"/>
          </w:tcPr>
          <w:p w14:paraId="3209F25C" w14:textId="77777777" w:rsidR="00EC4F76" w:rsidRPr="00ED37D1" w:rsidRDefault="00EC4F76" w:rsidP="00123886">
            <w:pPr>
              <w:spacing w:line="240" w:lineRule="auto"/>
              <w:ind w:left="335"/>
              <w:rPr>
                <w:rFonts w:ascii="Times New Roman" w:eastAsia="Times New Roman" w:hAnsi="Times New Roman"/>
                <w:b/>
              </w:rPr>
            </w:pPr>
            <w:r>
              <w:rPr>
                <w:rFonts w:ascii="Times New Roman" w:eastAsia="Times New Roman" w:hAnsi="Times New Roman"/>
              </w:rPr>
              <w:t xml:space="preserve">Có [   ]           </w:t>
            </w:r>
            <w:r w:rsidRPr="00ED37D1">
              <w:rPr>
                <w:rFonts w:ascii="Times New Roman" w:eastAsia="Times New Roman" w:hAnsi="Times New Roman"/>
              </w:rPr>
              <w:t xml:space="preserve">Không [   ]                        </w:t>
            </w:r>
          </w:p>
        </w:tc>
      </w:tr>
      <w:tr w:rsidR="00EC4F76" w:rsidRPr="00ED37D1" w14:paraId="7BE3E8E7" w14:textId="77777777" w:rsidTr="00123886">
        <w:trPr>
          <w:trHeight w:val="1188"/>
        </w:trPr>
        <w:tc>
          <w:tcPr>
            <w:tcW w:w="7020" w:type="dxa"/>
            <w:gridSpan w:val="4"/>
            <w:shd w:val="clear" w:color="auto" w:fill="auto"/>
            <w:vAlign w:val="center"/>
          </w:tcPr>
          <w:p w14:paraId="181E6D20" w14:textId="77777777" w:rsidR="00EC4F76" w:rsidRPr="009D2BB7" w:rsidRDefault="00EC4F76" w:rsidP="00823DA2">
            <w:pPr>
              <w:pStyle w:val="ListParagraph"/>
              <w:numPr>
                <w:ilvl w:val="0"/>
                <w:numId w:val="2"/>
              </w:numPr>
              <w:tabs>
                <w:tab w:val="left" w:pos="432"/>
              </w:tabs>
              <w:spacing w:line="276" w:lineRule="auto"/>
              <w:ind w:left="72" w:hanging="72"/>
              <w:contextualSpacing/>
              <w:jc w:val="both"/>
              <w:rPr>
                <w:rFonts w:ascii="Times New Roman" w:hAnsi="Times New Roman"/>
                <w:b/>
                <w:iCs/>
                <w:szCs w:val="24"/>
              </w:rPr>
            </w:pPr>
            <w:r w:rsidRPr="009D2BB7">
              <w:rPr>
                <w:rFonts w:ascii="Times New Roman" w:hAnsi="Times New Roman"/>
                <w:b/>
                <w:iCs/>
                <w:szCs w:val="24"/>
              </w:rPr>
              <w:t>Người được bảo hiểm có đang trong thời gian điều trị nội trú do bệnh hoặc tai nạn không?</w:t>
            </w:r>
          </w:p>
          <w:p w14:paraId="624D28CF" w14:textId="77777777" w:rsidR="00EC4F76" w:rsidRPr="009D2BB7" w:rsidRDefault="00EC4F76" w:rsidP="00123886">
            <w:pPr>
              <w:spacing w:line="240" w:lineRule="auto"/>
              <w:ind w:left="0" w:firstLine="34"/>
              <w:jc w:val="both"/>
              <w:rPr>
                <w:rFonts w:ascii="Times New Roman" w:eastAsia="Times New Roman" w:hAnsi="Times New Roman"/>
                <w:i/>
              </w:rPr>
            </w:pPr>
            <w:r w:rsidRPr="009D2BB7">
              <w:rPr>
                <w:rFonts w:ascii="Times New Roman" w:eastAsia="Times New Roman" w:hAnsi="Times New Roman"/>
                <w:b/>
                <w:i/>
              </w:rPr>
              <w:t>“Điều trị nội trú”</w:t>
            </w:r>
            <w:r w:rsidRPr="009D2BB7">
              <w:rPr>
                <w:rFonts w:ascii="Times New Roman" w:eastAsia="Times New Roman" w:hAnsi="Times New Roman"/>
                <w:i/>
              </w:rPr>
              <w:t xml:space="preserve"> là việc Người được bảo hiểm nhập viện và lưu viện từ 24 giờ trở lên để phẫu thuật hoặc điều trị.</w:t>
            </w:r>
          </w:p>
        </w:tc>
        <w:tc>
          <w:tcPr>
            <w:tcW w:w="2880" w:type="dxa"/>
            <w:shd w:val="clear" w:color="auto" w:fill="auto"/>
            <w:vAlign w:val="center"/>
          </w:tcPr>
          <w:p w14:paraId="45237247" w14:textId="77777777" w:rsidR="00EC4F76" w:rsidRPr="00ED37D1" w:rsidRDefault="00EC4F76" w:rsidP="00123886">
            <w:pPr>
              <w:tabs>
                <w:tab w:val="left" w:pos="2574"/>
              </w:tabs>
              <w:spacing w:line="240" w:lineRule="auto"/>
              <w:ind w:left="335"/>
              <w:rPr>
                <w:rFonts w:ascii="Times New Roman" w:eastAsia="Times New Roman" w:hAnsi="Times New Roman"/>
                <w:b/>
              </w:rPr>
            </w:pPr>
            <w:r w:rsidRPr="00ED37D1">
              <w:rPr>
                <w:rFonts w:ascii="Times New Roman" w:eastAsia="Times New Roman" w:hAnsi="Times New Roman"/>
              </w:rPr>
              <w:t>Có [   ]</w:t>
            </w:r>
            <w:r>
              <w:rPr>
                <w:rFonts w:ascii="Times New Roman" w:eastAsia="Times New Roman" w:hAnsi="Times New Roman"/>
              </w:rPr>
              <w:t xml:space="preserve">           </w:t>
            </w:r>
            <w:r w:rsidRPr="00ED37D1">
              <w:rPr>
                <w:rFonts w:ascii="Times New Roman" w:eastAsia="Times New Roman" w:hAnsi="Times New Roman"/>
              </w:rPr>
              <w:t xml:space="preserve">Không [   ]                        </w:t>
            </w:r>
          </w:p>
        </w:tc>
      </w:tr>
      <w:tr w:rsidR="00EC4F76" w:rsidRPr="00ED37D1" w14:paraId="4BCE2EFD" w14:textId="77777777" w:rsidTr="00123886">
        <w:trPr>
          <w:trHeight w:val="380"/>
        </w:trPr>
        <w:tc>
          <w:tcPr>
            <w:tcW w:w="7020" w:type="dxa"/>
            <w:gridSpan w:val="4"/>
            <w:shd w:val="clear" w:color="auto" w:fill="auto"/>
            <w:vAlign w:val="center"/>
          </w:tcPr>
          <w:p w14:paraId="716AE152" w14:textId="77777777" w:rsidR="00EC4F76" w:rsidRPr="009D2BB7" w:rsidRDefault="00EC4F76" w:rsidP="00823DA2">
            <w:pPr>
              <w:numPr>
                <w:ilvl w:val="0"/>
                <w:numId w:val="2"/>
              </w:numPr>
              <w:tabs>
                <w:tab w:val="left" w:pos="432"/>
              </w:tabs>
              <w:spacing w:line="240" w:lineRule="auto"/>
              <w:ind w:left="0" w:hanging="18"/>
              <w:rPr>
                <w:rFonts w:ascii="Times New Roman" w:eastAsia="Times New Roman" w:hAnsi="Times New Roman"/>
                <w:b/>
              </w:rPr>
            </w:pPr>
            <w:r w:rsidRPr="009D2BB7">
              <w:rPr>
                <w:rFonts w:ascii="Times New Roman" w:eastAsia="Times New Roman" w:hAnsi="Times New Roman"/>
                <w:b/>
                <w:iCs/>
              </w:rPr>
              <w:t>Người được bảo hiểm</w:t>
            </w:r>
            <w:r w:rsidRPr="009D2BB7">
              <w:rPr>
                <w:rFonts w:ascii="Times New Roman" w:eastAsia="Times New Roman" w:hAnsi="Times New Roman"/>
                <w:b/>
              </w:rPr>
              <w:t xml:space="preserve"> đã, đang mắc phải bệnh ung thư không?</w:t>
            </w:r>
          </w:p>
          <w:p w14:paraId="2C530D49" w14:textId="77777777" w:rsidR="00EC4F76" w:rsidRPr="00911360" w:rsidRDefault="00EC4F76" w:rsidP="00123886">
            <w:pPr>
              <w:spacing w:line="240" w:lineRule="auto"/>
              <w:ind w:left="0"/>
              <w:rPr>
                <w:rFonts w:ascii="Times New Roman" w:eastAsia="Times New Roman" w:hAnsi="Times New Roman"/>
                <w:b/>
              </w:rPr>
            </w:pPr>
          </w:p>
        </w:tc>
        <w:tc>
          <w:tcPr>
            <w:tcW w:w="2880" w:type="dxa"/>
            <w:shd w:val="clear" w:color="auto" w:fill="auto"/>
            <w:vAlign w:val="center"/>
          </w:tcPr>
          <w:p w14:paraId="09318529" w14:textId="77777777" w:rsidR="00EC4F76" w:rsidRPr="00ED37D1" w:rsidRDefault="00EC4F76" w:rsidP="00123886">
            <w:pPr>
              <w:spacing w:line="240" w:lineRule="auto"/>
              <w:ind w:left="335"/>
              <w:rPr>
                <w:rFonts w:ascii="Times New Roman" w:eastAsia="Times New Roman" w:hAnsi="Times New Roman"/>
                <w:b/>
              </w:rPr>
            </w:pPr>
            <w:r w:rsidRPr="00ED37D1">
              <w:rPr>
                <w:rFonts w:ascii="Times New Roman" w:eastAsia="Times New Roman" w:hAnsi="Times New Roman"/>
              </w:rPr>
              <w:t>Có [   ]</w:t>
            </w:r>
            <w:r>
              <w:rPr>
                <w:rFonts w:ascii="Times New Roman" w:eastAsia="Times New Roman" w:hAnsi="Times New Roman"/>
              </w:rPr>
              <w:t xml:space="preserve">           </w:t>
            </w:r>
            <w:r w:rsidRPr="00ED37D1">
              <w:rPr>
                <w:rFonts w:ascii="Times New Roman" w:eastAsia="Times New Roman" w:hAnsi="Times New Roman"/>
              </w:rPr>
              <w:t xml:space="preserve">Không [   ]                        </w:t>
            </w:r>
          </w:p>
        </w:tc>
      </w:tr>
      <w:tr w:rsidR="00EC4F76" w:rsidRPr="009356BA" w14:paraId="16C03144" w14:textId="77777777" w:rsidTr="00123886">
        <w:trPr>
          <w:trHeight w:val="380"/>
        </w:trPr>
        <w:tc>
          <w:tcPr>
            <w:tcW w:w="9900" w:type="dxa"/>
            <w:gridSpan w:val="5"/>
            <w:shd w:val="clear" w:color="auto" w:fill="DEEAF6"/>
            <w:vAlign w:val="center"/>
          </w:tcPr>
          <w:p w14:paraId="3FED897C" w14:textId="77777777" w:rsidR="00EC4F76" w:rsidRPr="009356BA" w:rsidRDefault="00EC4F76" w:rsidP="00123886">
            <w:pPr>
              <w:spacing w:line="240" w:lineRule="auto"/>
              <w:ind w:left="0"/>
            </w:pPr>
            <w:r w:rsidRPr="009356BA">
              <w:rPr>
                <w:rFonts w:ascii="Times New Roman" w:eastAsia="Times New Roman" w:hAnsi="Times New Roman"/>
                <w:b/>
                <w:color w:val="005993"/>
              </w:rPr>
              <w:t>NGƯỜI THỤ HƯỞNG BẢO HIỂM</w:t>
            </w:r>
          </w:p>
        </w:tc>
      </w:tr>
      <w:tr w:rsidR="00EC4F76" w:rsidRPr="009356BA" w14:paraId="65219FEF" w14:textId="77777777" w:rsidTr="00123886">
        <w:trPr>
          <w:trHeight w:val="387"/>
        </w:trPr>
        <w:tc>
          <w:tcPr>
            <w:tcW w:w="5529" w:type="dxa"/>
            <w:gridSpan w:val="3"/>
            <w:shd w:val="clear" w:color="auto" w:fill="auto"/>
            <w:vAlign w:val="center"/>
          </w:tcPr>
          <w:p w14:paraId="662EC1A9" w14:textId="023C0B4F" w:rsidR="00EC4F76" w:rsidRPr="009356BA" w:rsidRDefault="00EC4F76" w:rsidP="00E4029F">
            <w:pPr>
              <w:spacing w:after="240" w:line="240" w:lineRule="auto"/>
              <w:ind w:left="0" w:right="-330"/>
              <w:rPr>
                <w:rFonts w:ascii="Times New Roman" w:hAnsi="Times New Roman"/>
                <w:color w:val="000000"/>
                <w:spacing w:val="-4"/>
              </w:rPr>
            </w:pPr>
            <w:r w:rsidRPr="009356BA">
              <w:rPr>
                <w:rFonts w:ascii="Times New Roman" w:hAnsi="Times New Roman"/>
                <w:color w:val="000000"/>
                <w:spacing w:val="-4"/>
              </w:rPr>
              <w:t>Họ</w:t>
            </w:r>
            <w:r w:rsidR="00E4029F">
              <w:rPr>
                <w:rFonts w:ascii="Times New Roman" w:hAnsi="Times New Roman"/>
                <w:color w:val="000000"/>
                <w:spacing w:val="-4"/>
              </w:rPr>
              <w:t xml:space="preserve"> và tên</w:t>
            </w:r>
          </w:p>
        </w:tc>
        <w:tc>
          <w:tcPr>
            <w:tcW w:w="4371" w:type="dxa"/>
            <w:gridSpan w:val="2"/>
            <w:tcBorders>
              <w:left w:val="nil"/>
            </w:tcBorders>
            <w:shd w:val="clear" w:color="auto" w:fill="auto"/>
            <w:vAlign w:val="center"/>
          </w:tcPr>
          <w:p w14:paraId="2AC866EF" w14:textId="548A867A" w:rsidR="00EC4F76" w:rsidRPr="009356BA" w:rsidRDefault="00EC4F76" w:rsidP="00E4029F">
            <w:pPr>
              <w:spacing w:after="240" w:line="240" w:lineRule="auto"/>
              <w:ind w:left="0"/>
              <w:rPr>
                <w:rFonts w:ascii="Times New Roman" w:hAnsi="Times New Roman"/>
                <w:color w:val="000000"/>
                <w:spacing w:val="-4"/>
              </w:rPr>
            </w:pPr>
            <w:r w:rsidRPr="009356BA">
              <w:rPr>
                <w:rFonts w:ascii="Times New Roman" w:hAnsi="Times New Roman"/>
                <w:color w:val="000000"/>
                <w:spacing w:val="-4"/>
              </w:rPr>
              <w:t xml:space="preserve">CMT/Hộ chiếu/MST: </w:t>
            </w:r>
          </w:p>
        </w:tc>
      </w:tr>
      <w:tr w:rsidR="00EC4F76" w:rsidRPr="009356BA" w14:paraId="14B58C6F" w14:textId="77777777" w:rsidTr="00123886">
        <w:trPr>
          <w:trHeight w:val="387"/>
        </w:trPr>
        <w:tc>
          <w:tcPr>
            <w:tcW w:w="9900" w:type="dxa"/>
            <w:gridSpan w:val="5"/>
            <w:shd w:val="clear" w:color="auto" w:fill="DEEAF6"/>
            <w:vAlign w:val="center"/>
          </w:tcPr>
          <w:p w14:paraId="56018E1B" w14:textId="77777777" w:rsidR="00EC4F76" w:rsidRPr="009356BA" w:rsidRDefault="00EC4F76" w:rsidP="00123886">
            <w:pPr>
              <w:spacing w:line="240" w:lineRule="auto"/>
              <w:ind w:left="0" w:right="-330"/>
              <w:rPr>
                <w:rFonts w:ascii="Times New Roman" w:hAnsi="Times New Roman"/>
                <w:color w:val="FF0000"/>
                <w:spacing w:val="-4"/>
              </w:rPr>
            </w:pPr>
            <w:r w:rsidRPr="009356BA">
              <w:rPr>
                <w:rFonts w:ascii="Times New Roman" w:eastAsia="Times New Roman" w:hAnsi="Times New Roman"/>
                <w:b/>
                <w:color w:val="FF0000"/>
              </w:rPr>
              <w:t>CAM KẾT (vui lòng đọc kỹ trước khi xác nhận yêu cầu bảo hiểm)</w:t>
            </w:r>
          </w:p>
        </w:tc>
      </w:tr>
      <w:tr w:rsidR="00EC4F76" w:rsidRPr="00961960" w14:paraId="24B2DACD" w14:textId="77777777" w:rsidTr="00123886">
        <w:trPr>
          <w:trHeight w:val="387"/>
        </w:trPr>
        <w:tc>
          <w:tcPr>
            <w:tcW w:w="9900" w:type="dxa"/>
            <w:gridSpan w:val="5"/>
            <w:shd w:val="clear" w:color="auto" w:fill="auto"/>
            <w:vAlign w:val="center"/>
          </w:tcPr>
          <w:p w14:paraId="13D94403" w14:textId="77777777" w:rsidR="00EC4F76" w:rsidRPr="00446103" w:rsidRDefault="00EC4F76" w:rsidP="00EC4F76">
            <w:pPr>
              <w:spacing w:line="240" w:lineRule="auto"/>
              <w:ind w:left="0"/>
              <w:rPr>
                <w:rFonts w:ascii="Times New Roman" w:eastAsia="Times New Roman" w:hAnsi="Times New Roman"/>
                <w:b/>
                <w:color w:val="FF0000"/>
                <w:sz w:val="20"/>
                <w:szCs w:val="20"/>
              </w:rPr>
            </w:pPr>
          </w:p>
          <w:p w14:paraId="1112D7B9" w14:textId="77777777" w:rsidR="00EC4F76" w:rsidRPr="00ED37D1" w:rsidRDefault="00EC4F76" w:rsidP="00823DA2">
            <w:pPr>
              <w:numPr>
                <w:ilvl w:val="0"/>
                <w:numId w:val="1"/>
              </w:numPr>
              <w:tabs>
                <w:tab w:val="clear" w:pos="360"/>
                <w:tab w:val="num" w:pos="0"/>
                <w:tab w:val="left" w:pos="342"/>
              </w:tabs>
              <w:spacing w:line="240" w:lineRule="auto"/>
              <w:ind w:left="0" w:firstLine="0"/>
              <w:jc w:val="both"/>
              <w:rPr>
                <w:rFonts w:ascii="Times New Roman" w:hAnsi="Times New Roman"/>
                <w:spacing w:val="-4"/>
              </w:rPr>
            </w:pPr>
            <w:r w:rsidRPr="00ED37D1">
              <w:rPr>
                <w:rFonts w:ascii="Times New Roman" w:hAnsi="Times New Roman"/>
                <w:spacing w:val="-4"/>
              </w:rPr>
              <w:t>Tôi/Chúng tôi cam kết rằng đã đọc hiểu Quy tắc bảo hiểm Sức khỏe VBICare toàn diện, các điều kiện, điều khoản của Quy tắc, các quy định chương trình bảo hiểm, quyền lợi bảo hiểm, hướng dẫn yêu cầu trả tiền bảo hiểm.</w:t>
            </w:r>
          </w:p>
          <w:p w14:paraId="1AEA8344" w14:textId="77777777" w:rsidR="00EC4F76" w:rsidRPr="00ED37D1" w:rsidRDefault="00EC4F76" w:rsidP="00823DA2">
            <w:pPr>
              <w:numPr>
                <w:ilvl w:val="0"/>
                <w:numId w:val="1"/>
              </w:numPr>
              <w:tabs>
                <w:tab w:val="clear" w:pos="360"/>
                <w:tab w:val="num" w:pos="0"/>
                <w:tab w:val="left" w:pos="342"/>
              </w:tabs>
              <w:spacing w:line="240" w:lineRule="auto"/>
              <w:ind w:left="0" w:firstLine="0"/>
              <w:jc w:val="both"/>
              <w:rPr>
                <w:rFonts w:ascii="Times New Roman" w:hAnsi="Times New Roman"/>
                <w:spacing w:val="-4"/>
              </w:rPr>
            </w:pPr>
            <w:r w:rsidRPr="00ED37D1">
              <w:rPr>
                <w:rFonts w:ascii="Times New Roman" w:hAnsi="Times New Roman"/>
                <w:spacing w:val="-4"/>
              </w:rPr>
              <w:t>Tôi/Chúng tôi cam kết những nội dung kê khai tại Giấy yêu cầu bảo hiểm này và các thông tin khác mà Tôi/chúng tôi cung cấp cho VBI</w:t>
            </w:r>
            <w:r w:rsidRPr="00ED37D1">
              <w:rPr>
                <w:rFonts w:ascii="Times New Roman" w:hAnsi="Times New Roman"/>
              </w:rPr>
              <w:t xml:space="preserve"> là đầy đủ, trung thực và là cơ sở để VBI đánh giá rủi ro, chấp nhận bảo hiểm. Tôi/Chúng tôi hiểu và chấp thuận rằng việc kê khai thông tin không trung thực có thể dẫn tới bị từ chối chi trả bảo hiểm khi phát sinh sự kiện bảo hiểm. </w:t>
            </w:r>
          </w:p>
          <w:p w14:paraId="31BA7DE1" w14:textId="77777777" w:rsidR="00EC4F76" w:rsidRPr="00ED37D1" w:rsidRDefault="00EC4F76" w:rsidP="00823DA2">
            <w:pPr>
              <w:numPr>
                <w:ilvl w:val="0"/>
                <w:numId w:val="1"/>
              </w:numPr>
              <w:tabs>
                <w:tab w:val="clear" w:pos="360"/>
                <w:tab w:val="num" w:pos="0"/>
                <w:tab w:val="left" w:pos="342"/>
              </w:tabs>
              <w:spacing w:line="240" w:lineRule="auto"/>
              <w:ind w:left="0" w:firstLine="0"/>
              <w:jc w:val="both"/>
              <w:rPr>
                <w:rFonts w:ascii="Times New Roman" w:hAnsi="Times New Roman"/>
                <w:spacing w:val="-4"/>
              </w:rPr>
            </w:pPr>
            <w:r w:rsidRPr="00ED37D1">
              <w:rPr>
                <w:rFonts w:ascii="Times New Roman" w:hAnsi="Times New Roman"/>
                <w:spacing w:val="-4"/>
              </w:rPr>
              <w:t>Tôi/Chúng tôi cũng đồng ý uỷ quyền cho VBI được liên hệ và các bác sỹ, cơ sở khám chữa bệnh, tổ chức, cá nhân khác được cung cấp cho VBI và/hoặc bên thứ ba do VBI chỉ định tất cả tài liệu, hồ sơ bệnh án và các thông tin sức khoẻ, y tế khác có liên quan đến Người được bảo hiểm nhằm đảm bảo cho việc giao kết và thực hiện Hợp đồng bảo hiểm/Giấy chứng nhận bảo hiểm.</w:t>
            </w:r>
          </w:p>
          <w:p w14:paraId="5A7BE0BA" w14:textId="77777777" w:rsidR="00EC4F76" w:rsidRPr="00ED37D1" w:rsidRDefault="00EC4F76" w:rsidP="00823DA2">
            <w:pPr>
              <w:numPr>
                <w:ilvl w:val="0"/>
                <w:numId w:val="1"/>
              </w:numPr>
              <w:tabs>
                <w:tab w:val="clear" w:pos="360"/>
                <w:tab w:val="num" w:pos="0"/>
                <w:tab w:val="left" w:pos="342"/>
              </w:tabs>
              <w:spacing w:line="240" w:lineRule="auto"/>
              <w:ind w:left="0" w:firstLine="0"/>
              <w:jc w:val="both"/>
              <w:rPr>
                <w:rFonts w:ascii="Times New Roman" w:hAnsi="Times New Roman"/>
                <w:spacing w:val="-4"/>
              </w:rPr>
            </w:pPr>
            <w:r w:rsidRPr="00ED37D1">
              <w:rPr>
                <w:rFonts w:ascii="Times New Roman" w:hAnsi="Times New Roman"/>
                <w:spacing w:val="-4"/>
              </w:rPr>
              <w:t>Tôi/Chúng tôi đồng ý việc đóng phí đầy đủ, đúng quy định là cơ sở pháp lý của Hợp đồng bảo hiểm/Giấy chứng nhận bảo hiểm giữa Tôi/Chúng tôi và VBI.</w:t>
            </w:r>
          </w:p>
          <w:p w14:paraId="5D691E0E" w14:textId="77777777" w:rsidR="00EC4F76" w:rsidRPr="00446103" w:rsidRDefault="00EC4F76" w:rsidP="00EC4F76">
            <w:pPr>
              <w:spacing w:line="240" w:lineRule="auto"/>
              <w:ind w:left="0"/>
              <w:rPr>
                <w:rFonts w:ascii="Times New Roman" w:eastAsia="Times New Roman" w:hAnsi="Times New Roman"/>
                <w:b/>
                <w:color w:val="FF0000"/>
                <w:sz w:val="20"/>
                <w:szCs w:val="20"/>
              </w:rPr>
            </w:pPr>
          </w:p>
        </w:tc>
      </w:tr>
      <w:tr w:rsidR="00EC4F76" w:rsidRPr="00961960" w14:paraId="7D798B39" w14:textId="77777777" w:rsidTr="00123886">
        <w:trPr>
          <w:trHeight w:val="796"/>
        </w:trPr>
        <w:tc>
          <w:tcPr>
            <w:tcW w:w="4820" w:type="dxa"/>
            <w:gridSpan w:val="2"/>
            <w:shd w:val="clear" w:color="auto" w:fill="auto"/>
          </w:tcPr>
          <w:p w14:paraId="7C80AA88" w14:textId="77777777" w:rsidR="00EC4F76" w:rsidRPr="00B137AB" w:rsidRDefault="00EC4F76" w:rsidP="00EC4F76">
            <w:pPr>
              <w:spacing w:line="240" w:lineRule="auto"/>
              <w:ind w:left="0"/>
              <w:rPr>
                <w:rFonts w:ascii="Times New Roman" w:eastAsia="Times New Roman" w:hAnsi="Times New Roman"/>
                <w:color w:val="FF0000"/>
              </w:rPr>
            </w:pPr>
          </w:p>
        </w:tc>
        <w:tc>
          <w:tcPr>
            <w:tcW w:w="5080" w:type="dxa"/>
            <w:gridSpan w:val="3"/>
            <w:shd w:val="clear" w:color="auto" w:fill="auto"/>
          </w:tcPr>
          <w:p w14:paraId="6F1B2F38" w14:textId="473B92C4" w:rsidR="00EC4F76" w:rsidRPr="006D3B1C" w:rsidRDefault="00EC4F76" w:rsidP="00EC4F76">
            <w:pPr>
              <w:spacing w:line="240" w:lineRule="auto"/>
              <w:ind w:left="0"/>
              <w:jc w:val="center"/>
              <w:rPr>
                <w:rFonts w:ascii="Times New Roman" w:hAnsi="Times New Roman"/>
                <w:color w:val="000000"/>
                <w:spacing w:val="-4"/>
              </w:rPr>
            </w:pPr>
            <w:r w:rsidRPr="006D3B1C">
              <w:rPr>
                <w:rFonts w:ascii="Times New Roman" w:hAnsi="Times New Roman"/>
                <w:i/>
                <w:color w:val="000000"/>
                <w:spacing w:val="-4"/>
              </w:rPr>
              <w:t xml:space="preserve">Ngày   </w:t>
            </w:r>
            <w:r w:rsidR="00E4029F">
              <w:rPr>
                <w:rFonts w:ascii="Times New Roman" w:hAnsi="Times New Roman"/>
                <w:i/>
                <w:color w:val="000000"/>
                <w:spacing w:val="-4"/>
              </w:rPr>
              <w:t xml:space="preserve">  </w:t>
            </w:r>
            <w:r w:rsidRPr="006D3B1C">
              <w:rPr>
                <w:rFonts w:ascii="Times New Roman" w:hAnsi="Times New Roman"/>
                <w:i/>
                <w:color w:val="000000"/>
                <w:spacing w:val="-4"/>
              </w:rPr>
              <w:t xml:space="preserve">tháng   </w:t>
            </w:r>
            <w:r w:rsidR="00E4029F">
              <w:rPr>
                <w:rFonts w:ascii="Times New Roman" w:hAnsi="Times New Roman"/>
                <w:i/>
                <w:color w:val="000000"/>
                <w:spacing w:val="-4"/>
              </w:rPr>
              <w:t xml:space="preserve"> </w:t>
            </w:r>
            <w:r w:rsidRPr="006D3B1C">
              <w:rPr>
                <w:rFonts w:ascii="Times New Roman" w:hAnsi="Times New Roman"/>
                <w:i/>
                <w:color w:val="000000"/>
                <w:spacing w:val="-4"/>
              </w:rPr>
              <w:t xml:space="preserve"> năm  </w:t>
            </w:r>
          </w:p>
          <w:p w14:paraId="00EF7574" w14:textId="77777777" w:rsidR="00EC4F76" w:rsidRPr="00D01407" w:rsidRDefault="00EC4F76" w:rsidP="00EC4F76">
            <w:pPr>
              <w:ind w:left="0"/>
              <w:rPr>
                <w:rFonts w:ascii="Times New Roman" w:hAnsi="Times New Roman"/>
                <w:b/>
                <w:color w:val="002060"/>
                <w:spacing w:val="-4"/>
              </w:rPr>
            </w:pPr>
          </w:p>
        </w:tc>
      </w:tr>
      <w:tr w:rsidR="00EC4F76" w:rsidRPr="006D3B1C" w14:paraId="4399DDA6" w14:textId="77777777" w:rsidTr="00123886">
        <w:tc>
          <w:tcPr>
            <w:tcW w:w="4820" w:type="dxa"/>
            <w:gridSpan w:val="2"/>
            <w:shd w:val="clear" w:color="auto" w:fill="auto"/>
          </w:tcPr>
          <w:p w14:paraId="3ADF10BB" w14:textId="77777777" w:rsidR="00EC4F76" w:rsidRPr="003448D0" w:rsidRDefault="00EC4F76" w:rsidP="00123886">
            <w:pPr>
              <w:spacing w:line="240" w:lineRule="auto"/>
              <w:ind w:left="0"/>
              <w:jc w:val="center"/>
              <w:rPr>
                <w:rFonts w:ascii="Times New Roman" w:eastAsia="Times New Roman" w:hAnsi="Times New Roman"/>
                <w:b/>
                <w:color w:val="000000"/>
              </w:rPr>
            </w:pPr>
            <w:r w:rsidRPr="006D3B1C">
              <w:rPr>
                <w:rFonts w:ascii="Times New Roman" w:eastAsia="Times New Roman" w:hAnsi="Times New Roman"/>
                <w:b/>
                <w:color w:val="000000"/>
              </w:rPr>
              <w:t>Người được bảo hiểm</w:t>
            </w:r>
          </w:p>
          <w:p w14:paraId="1A91A117" w14:textId="77777777" w:rsidR="00EC4F76" w:rsidRPr="003448D0" w:rsidRDefault="00EC4F76" w:rsidP="00123886">
            <w:pPr>
              <w:spacing w:line="240" w:lineRule="auto"/>
              <w:ind w:left="0"/>
              <w:jc w:val="center"/>
              <w:rPr>
                <w:rFonts w:ascii="Times New Roman" w:hAnsi="Times New Roman"/>
                <w:sz w:val="20"/>
                <w:szCs w:val="20"/>
              </w:rPr>
            </w:pPr>
            <w:r w:rsidRPr="003448D0">
              <w:rPr>
                <w:rFonts w:ascii="Times New Roman" w:hAnsi="Times New Roman"/>
                <w:i/>
                <w:spacing w:val="-4"/>
                <w:sz w:val="18"/>
                <w:szCs w:val="18"/>
              </w:rPr>
              <w:t>(</w:t>
            </w:r>
            <w:r w:rsidRPr="00ED37D1">
              <w:rPr>
                <w:rFonts w:ascii="Times New Roman" w:hAnsi="Times New Roman"/>
                <w:i/>
                <w:spacing w:val="-4"/>
                <w:sz w:val="18"/>
                <w:szCs w:val="18"/>
              </w:rPr>
              <w:t>Chỉ áp dụng trong trường hợp Người được bảo hiểm trên 18 tuổi và không phải là Bên mua bảo hiểm</w:t>
            </w:r>
            <w:r w:rsidRPr="003448D0">
              <w:rPr>
                <w:rFonts w:ascii="Times New Roman" w:hAnsi="Times New Roman"/>
                <w:i/>
                <w:spacing w:val="-4"/>
                <w:sz w:val="18"/>
                <w:szCs w:val="18"/>
              </w:rPr>
              <w:t>)</w:t>
            </w:r>
          </w:p>
          <w:p w14:paraId="5FDDA9F3" w14:textId="77777777" w:rsidR="00EC4F76" w:rsidRPr="006D3B1C" w:rsidRDefault="00EC4F76" w:rsidP="00123886">
            <w:pPr>
              <w:spacing w:line="240" w:lineRule="auto"/>
              <w:ind w:left="0"/>
              <w:jc w:val="center"/>
              <w:rPr>
                <w:rFonts w:ascii="Times New Roman" w:eastAsia="Times New Roman" w:hAnsi="Times New Roman"/>
                <w:color w:val="000000"/>
              </w:rPr>
            </w:pPr>
            <w:r w:rsidRPr="006D3B1C">
              <w:rPr>
                <w:rFonts w:ascii="Times New Roman" w:eastAsia="Times New Roman" w:hAnsi="Times New Roman"/>
                <w:color w:val="000000"/>
              </w:rPr>
              <w:t>(ký và ghi rõ họ tên)</w:t>
            </w:r>
          </w:p>
        </w:tc>
        <w:tc>
          <w:tcPr>
            <w:tcW w:w="5080" w:type="dxa"/>
            <w:gridSpan w:val="3"/>
            <w:shd w:val="clear" w:color="auto" w:fill="auto"/>
          </w:tcPr>
          <w:p w14:paraId="55CDAAC4" w14:textId="77777777" w:rsidR="00EC4F76" w:rsidRPr="006D3B1C" w:rsidRDefault="00EC4F76" w:rsidP="00123886">
            <w:pPr>
              <w:spacing w:line="240" w:lineRule="auto"/>
              <w:ind w:left="0"/>
              <w:jc w:val="center"/>
              <w:rPr>
                <w:rFonts w:ascii="Times New Roman" w:hAnsi="Times New Roman"/>
                <w:b/>
                <w:color w:val="000000"/>
                <w:spacing w:val="-4"/>
              </w:rPr>
            </w:pPr>
            <w:r w:rsidRPr="006D3B1C">
              <w:rPr>
                <w:rFonts w:ascii="Times New Roman" w:hAnsi="Times New Roman"/>
                <w:b/>
                <w:color w:val="000000"/>
                <w:spacing w:val="-4"/>
              </w:rPr>
              <w:t>Bên mua bảo hiểm</w:t>
            </w:r>
          </w:p>
          <w:p w14:paraId="4E1CF2B9" w14:textId="77777777" w:rsidR="00EC4F76" w:rsidRPr="00F128E4" w:rsidRDefault="00EC4F76" w:rsidP="00123886">
            <w:pPr>
              <w:spacing w:line="240" w:lineRule="auto"/>
              <w:ind w:left="0"/>
              <w:jc w:val="center"/>
              <w:rPr>
                <w:rFonts w:ascii="Times New Roman" w:hAnsi="Times New Roman"/>
                <w:color w:val="000000"/>
                <w:spacing w:val="-4"/>
              </w:rPr>
            </w:pPr>
            <w:r w:rsidRPr="00F128E4">
              <w:rPr>
                <w:rFonts w:ascii="Times New Roman" w:hAnsi="Times New Roman"/>
                <w:color w:val="000000"/>
                <w:spacing w:val="-4"/>
              </w:rPr>
              <w:t>(ký và ghi rõ họ tên)</w:t>
            </w:r>
          </w:p>
          <w:p w14:paraId="47989506" w14:textId="77777777" w:rsidR="00EC4F76" w:rsidRPr="006D3B1C" w:rsidRDefault="00EC4F76" w:rsidP="00123886">
            <w:pPr>
              <w:spacing w:line="240" w:lineRule="auto"/>
              <w:ind w:left="0"/>
              <w:jc w:val="center"/>
              <w:rPr>
                <w:rFonts w:ascii="Times New Roman" w:hAnsi="Times New Roman"/>
                <w:b/>
                <w:i/>
                <w:color w:val="000000"/>
                <w:spacing w:val="-4"/>
              </w:rPr>
            </w:pPr>
          </w:p>
        </w:tc>
      </w:tr>
    </w:tbl>
    <w:p w14:paraId="00D8F450" w14:textId="77777777" w:rsidR="00EC4F76" w:rsidRPr="00F128E4" w:rsidRDefault="00EC4F76" w:rsidP="00EC4F76">
      <w:pPr>
        <w:ind w:left="0"/>
        <w:rPr>
          <w:rFonts w:ascii="Times New Roman" w:hAnsi="Times New Roman"/>
          <w:sz w:val="20"/>
          <w:szCs w:val="20"/>
        </w:rPr>
      </w:pPr>
    </w:p>
    <w:p w14:paraId="1E214DB9" w14:textId="77777777" w:rsidR="00EC4F76" w:rsidRPr="003448D0" w:rsidRDefault="00EC4F76" w:rsidP="00EC4F76">
      <w:pPr>
        <w:ind w:left="0"/>
        <w:rPr>
          <w:rFonts w:ascii="Times New Roman" w:hAnsi="Times New Roman"/>
          <w:sz w:val="20"/>
          <w:szCs w:val="20"/>
        </w:rPr>
      </w:pPr>
    </w:p>
    <w:p w14:paraId="7EAF6F92" w14:textId="77777777" w:rsidR="00961960" w:rsidRPr="00D81C45" w:rsidRDefault="00961960" w:rsidP="00E335AE">
      <w:pPr>
        <w:spacing w:line="240" w:lineRule="auto"/>
        <w:ind w:left="0"/>
        <w:rPr>
          <w:rFonts w:ascii="Times New Roman" w:eastAsia="Times New Roman" w:hAnsi="Times New Roman"/>
          <w:b/>
          <w:color w:val="1F4E79"/>
        </w:rPr>
      </w:pPr>
    </w:p>
    <w:sectPr w:rsidR="00961960" w:rsidRPr="00D81C45" w:rsidSect="00EC4F76">
      <w:headerReference w:type="default" r:id="rId13"/>
      <w:footerReference w:type="default" r:id="rId14"/>
      <w:type w:val="continuous"/>
      <w:pgSz w:w="11906" w:h="16838" w:code="9"/>
      <w:pgMar w:top="446" w:right="1138" w:bottom="562" w:left="1152" w:header="562" w:footer="56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6018B3" w14:textId="77777777" w:rsidR="004935F9" w:rsidRDefault="004935F9" w:rsidP="0067202B">
      <w:pPr>
        <w:spacing w:line="240" w:lineRule="auto"/>
      </w:pPr>
      <w:r>
        <w:separator/>
      </w:r>
    </w:p>
  </w:endnote>
  <w:endnote w:type="continuationSeparator" w:id="0">
    <w:p w14:paraId="55E6D3E8" w14:textId="77777777" w:rsidR="004935F9" w:rsidRDefault="004935F9" w:rsidP="006720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nAvantH">
    <w:altName w:val="Courier New"/>
    <w:charset w:val="00"/>
    <w:family w:val="swiss"/>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SVN-Gilroy">
    <w:altName w:val="Courier New"/>
    <w:panose1 w:val="00000000000000000000"/>
    <w:charset w:val="00"/>
    <w:family w:val="modern"/>
    <w:notTrueType/>
    <w:pitch w:val="variable"/>
    <w:sig w:usb0="00000001" w:usb1="00000000"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F7152" w14:textId="77777777" w:rsidR="006E6053" w:rsidRDefault="00BA4D9D" w:rsidP="00625422">
    <w:pPr>
      <w:pStyle w:val="Footer"/>
      <w:tabs>
        <w:tab w:val="clear" w:pos="4513"/>
        <w:tab w:val="center" w:pos="4230"/>
      </w:tabs>
      <w:spacing w:line="240" w:lineRule="auto"/>
      <w:ind w:right="-302"/>
      <w:jc w:val="right"/>
      <w:rPr>
        <w:rFonts w:ascii="Times New Roman" w:hAnsi="Times New Roman"/>
        <w:color w:val="404040"/>
        <w:sz w:val="18"/>
        <w:szCs w:val="18"/>
      </w:rPr>
    </w:pPr>
    <w:r>
      <w:rPr>
        <w:rFonts w:ascii="Times New Roman" w:hAnsi="Times New Roman"/>
        <w:color w:val="404040"/>
        <w:sz w:val="18"/>
        <w:szCs w:val="18"/>
      </w:rPr>
      <w:t xml:space="preserve">                                                             </w:t>
    </w:r>
    <w:r w:rsidR="002859DE">
      <w:rPr>
        <w:rFonts w:ascii="Times New Roman" w:hAnsi="Times New Roman"/>
        <w:color w:val="404040"/>
        <w:sz w:val="18"/>
        <w:szCs w:val="18"/>
      </w:rPr>
      <w:t xml:space="preserve">                   </w:t>
    </w:r>
  </w:p>
  <w:p w14:paraId="42DB58B7" w14:textId="77777777" w:rsidR="004328C8" w:rsidRPr="00A43EA9" w:rsidRDefault="002859DE" w:rsidP="00625422">
    <w:pPr>
      <w:pStyle w:val="Footer"/>
      <w:tabs>
        <w:tab w:val="clear" w:pos="4513"/>
        <w:tab w:val="center" w:pos="4230"/>
      </w:tabs>
      <w:spacing w:line="240" w:lineRule="auto"/>
      <w:ind w:right="-302"/>
      <w:jc w:val="right"/>
      <w:rPr>
        <w:rFonts w:ascii="Times New Roman" w:hAnsi="Times New Roman"/>
        <w:color w:val="595959"/>
      </w:rPr>
    </w:pPr>
    <w:r>
      <w:rPr>
        <w:rFonts w:ascii="Times New Roman" w:hAnsi="Times New Roman"/>
        <w:color w:val="404040"/>
        <w:sz w:val="18"/>
        <w:szCs w:val="18"/>
      </w:rPr>
      <w:t xml:space="preserve">    </w:t>
    </w:r>
    <w:r w:rsidR="00751271" w:rsidRPr="00A43EA9">
      <w:rPr>
        <w:rFonts w:ascii="Times New Roman" w:hAnsi="Times New Roman"/>
        <w:color w:val="404040"/>
      </w:rPr>
      <w:t xml:space="preserve">Trang </w:t>
    </w:r>
    <w:r w:rsidR="00CC7FC8" w:rsidRPr="00A43EA9">
      <w:rPr>
        <w:rFonts w:ascii="Times New Roman" w:hAnsi="Times New Roman"/>
        <w:bCs/>
        <w:color w:val="404040"/>
      </w:rPr>
      <w:fldChar w:fldCharType="begin"/>
    </w:r>
    <w:r w:rsidR="00751271" w:rsidRPr="00A43EA9">
      <w:rPr>
        <w:rFonts w:ascii="Times New Roman" w:hAnsi="Times New Roman"/>
        <w:bCs/>
        <w:color w:val="404040"/>
      </w:rPr>
      <w:instrText xml:space="preserve"> PAGE  \* Arabic  \* MERGEFORMAT </w:instrText>
    </w:r>
    <w:r w:rsidR="00CC7FC8" w:rsidRPr="00A43EA9">
      <w:rPr>
        <w:rFonts w:ascii="Times New Roman" w:hAnsi="Times New Roman"/>
        <w:bCs/>
        <w:color w:val="404040"/>
      </w:rPr>
      <w:fldChar w:fldCharType="separate"/>
    </w:r>
    <w:r w:rsidR="00E4029F">
      <w:rPr>
        <w:rFonts w:ascii="Times New Roman" w:hAnsi="Times New Roman"/>
        <w:bCs/>
        <w:noProof/>
        <w:color w:val="404040"/>
      </w:rPr>
      <w:t>2</w:t>
    </w:r>
    <w:r w:rsidR="00CC7FC8" w:rsidRPr="00A43EA9">
      <w:rPr>
        <w:rFonts w:ascii="Times New Roman" w:hAnsi="Times New Roman"/>
        <w:bCs/>
        <w:color w:val="404040"/>
      </w:rPr>
      <w:fldChar w:fldCharType="end"/>
    </w:r>
    <w:r w:rsidR="00751271" w:rsidRPr="00A43EA9">
      <w:rPr>
        <w:rFonts w:ascii="Times New Roman" w:hAnsi="Times New Roman"/>
        <w:color w:val="404040"/>
      </w:rPr>
      <w:t>/</w:t>
    </w:r>
    <w:r w:rsidR="00CC7FC8" w:rsidRPr="00A43EA9">
      <w:rPr>
        <w:rFonts w:ascii="Times New Roman" w:hAnsi="Times New Roman"/>
        <w:bCs/>
        <w:color w:val="404040"/>
      </w:rPr>
      <w:fldChar w:fldCharType="begin"/>
    </w:r>
    <w:r w:rsidR="00751271" w:rsidRPr="00A43EA9">
      <w:rPr>
        <w:rFonts w:ascii="Times New Roman" w:hAnsi="Times New Roman"/>
        <w:bCs/>
        <w:color w:val="404040"/>
      </w:rPr>
      <w:instrText xml:space="preserve"> NUMPAGES  \* Arabic  \* MERGEFORMAT </w:instrText>
    </w:r>
    <w:r w:rsidR="00CC7FC8" w:rsidRPr="00A43EA9">
      <w:rPr>
        <w:rFonts w:ascii="Times New Roman" w:hAnsi="Times New Roman"/>
        <w:bCs/>
        <w:color w:val="404040"/>
      </w:rPr>
      <w:fldChar w:fldCharType="separate"/>
    </w:r>
    <w:r w:rsidR="00E4029F">
      <w:rPr>
        <w:rFonts w:ascii="Times New Roman" w:hAnsi="Times New Roman"/>
        <w:bCs/>
        <w:noProof/>
        <w:color w:val="404040"/>
      </w:rPr>
      <w:t>2</w:t>
    </w:r>
    <w:r w:rsidR="00CC7FC8" w:rsidRPr="00A43EA9">
      <w:rPr>
        <w:rFonts w:ascii="Times New Roman" w:hAnsi="Times New Roman"/>
        <w:bCs/>
        <w:color w:val="404040"/>
      </w:rPr>
      <w:fldChar w:fldCharType="end"/>
    </w:r>
    <w:r w:rsidR="00BA4D9D" w:rsidRPr="00A43EA9">
      <w:rPr>
        <w:rFonts w:ascii="Times New Roman" w:hAnsi="Times New Roman"/>
        <w:bCs/>
        <w:color w:val="404040"/>
      </w:rPr>
      <w:t xml:space="preserve">              </w:t>
    </w:r>
    <w:r w:rsidR="00A43EA9">
      <w:rPr>
        <w:rFonts w:ascii="Times New Roman" w:hAnsi="Times New Roman"/>
        <w:bCs/>
        <w:color w:val="404040"/>
      </w:rPr>
      <w:t xml:space="preserve">                       </w:t>
    </w:r>
    <w:r>
      <w:rPr>
        <w:rFonts w:ascii="Times New Roman" w:hAnsi="Times New Roman"/>
        <w:bCs/>
        <w:color w:val="404040"/>
      </w:rPr>
      <w:t xml:space="preserve"> </w:t>
    </w:r>
    <w:r w:rsidR="00A43EA9">
      <w:rPr>
        <w:rFonts w:ascii="Times New Roman" w:hAnsi="Times New Roman"/>
        <w:bCs/>
        <w:color w:val="404040"/>
      </w:rPr>
      <w:t xml:space="preserve">     </w:t>
    </w:r>
    <w:r w:rsidR="006E6053">
      <w:rPr>
        <w:rFonts w:ascii="Times New Roman" w:hAnsi="Times New Roman"/>
        <w:bCs/>
        <w:color w:val="404040"/>
      </w:rPr>
      <w:t xml:space="preserve"> </w:t>
    </w:r>
    <w:r w:rsidR="00A43EA9">
      <w:rPr>
        <w:rFonts w:ascii="Times New Roman" w:hAnsi="Times New Roman"/>
        <w:bCs/>
        <w:color w:val="404040"/>
      </w:rPr>
      <w:t xml:space="preserve">   </w:t>
    </w:r>
    <w:r w:rsidR="004328C8" w:rsidRPr="00A43EA9">
      <w:rPr>
        <w:rFonts w:ascii="Times New Roman" w:hAnsi="Times New Roman"/>
        <w:color w:val="404040"/>
      </w:rPr>
      <w:t>BM 25 0</w:t>
    </w:r>
    <w:r w:rsidR="00E06388">
      <w:rPr>
        <w:rFonts w:ascii="Times New Roman" w:hAnsi="Times New Roman"/>
        <w:color w:val="404040"/>
      </w:rPr>
      <w:t>1</w:t>
    </w:r>
    <w:r w:rsidR="004328C8" w:rsidRPr="00A43EA9">
      <w:rPr>
        <w:rFonts w:ascii="Times New Roman" w:hAnsi="Times New Roman"/>
        <w:color w:val="404040"/>
      </w:rPr>
      <w:t xml:space="preserve"> – 29/12/2017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692D1B" w14:textId="77777777" w:rsidR="004935F9" w:rsidRDefault="004935F9" w:rsidP="0067202B">
      <w:pPr>
        <w:spacing w:line="240" w:lineRule="auto"/>
      </w:pPr>
      <w:r>
        <w:separator/>
      </w:r>
    </w:p>
  </w:footnote>
  <w:footnote w:type="continuationSeparator" w:id="0">
    <w:p w14:paraId="734AD584" w14:textId="77777777" w:rsidR="004935F9" w:rsidRDefault="004935F9" w:rsidP="0067202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365A91" w14:textId="77777777" w:rsidR="004328C8" w:rsidRPr="0070371D" w:rsidRDefault="004328C8" w:rsidP="0070371D">
    <w:pPr>
      <w:pStyle w:val="Header"/>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A97D61"/>
    <w:multiLevelType w:val="hybridMultilevel"/>
    <w:tmpl w:val="8A9276D0"/>
    <w:lvl w:ilvl="0" w:tplc="1A6CE6A4">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26277C4"/>
    <w:multiLevelType w:val="hybridMultilevel"/>
    <w:tmpl w:val="E8CEAC10"/>
    <w:lvl w:ilvl="0" w:tplc="553AE346">
      <w:start w:val="1"/>
      <w:numFmt w:val="decimal"/>
      <w:lvlText w:val="(%1)"/>
      <w:lvlJc w:val="left"/>
      <w:pPr>
        <w:ind w:left="720" w:hanging="360"/>
      </w:pPr>
      <w:rPr>
        <w:rFonts w:eastAsia="Arial"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696"/>
    <w:rsid w:val="0000040D"/>
    <w:rsid w:val="0000084F"/>
    <w:rsid w:val="00000880"/>
    <w:rsid w:val="00002A87"/>
    <w:rsid w:val="00010786"/>
    <w:rsid w:val="00010EF7"/>
    <w:rsid w:val="00013021"/>
    <w:rsid w:val="00017AA9"/>
    <w:rsid w:val="00017C1F"/>
    <w:rsid w:val="0002169F"/>
    <w:rsid w:val="00023ACF"/>
    <w:rsid w:val="00025D59"/>
    <w:rsid w:val="00026086"/>
    <w:rsid w:val="0003282C"/>
    <w:rsid w:val="00033D5E"/>
    <w:rsid w:val="00033F86"/>
    <w:rsid w:val="00034179"/>
    <w:rsid w:val="00036054"/>
    <w:rsid w:val="00036679"/>
    <w:rsid w:val="00042D02"/>
    <w:rsid w:val="000457CE"/>
    <w:rsid w:val="000542F7"/>
    <w:rsid w:val="00055745"/>
    <w:rsid w:val="00055FBD"/>
    <w:rsid w:val="000563B6"/>
    <w:rsid w:val="0006430C"/>
    <w:rsid w:val="00064F38"/>
    <w:rsid w:val="00065FD4"/>
    <w:rsid w:val="00066D80"/>
    <w:rsid w:val="00066FD7"/>
    <w:rsid w:val="00067DFB"/>
    <w:rsid w:val="00070A70"/>
    <w:rsid w:val="000718EB"/>
    <w:rsid w:val="00072879"/>
    <w:rsid w:val="00072D26"/>
    <w:rsid w:val="000731EA"/>
    <w:rsid w:val="000740FB"/>
    <w:rsid w:val="00074C2A"/>
    <w:rsid w:val="00075288"/>
    <w:rsid w:val="00081758"/>
    <w:rsid w:val="00082847"/>
    <w:rsid w:val="00083FA1"/>
    <w:rsid w:val="0008419E"/>
    <w:rsid w:val="0008424F"/>
    <w:rsid w:val="00084A2B"/>
    <w:rsid w:val="00085E23"/>
    <w:rsid w:val="000878B5"/>
    <w:rsid w:val="00091981"/>
    <w:rsid w:val="00091FB3"/>
    <w:rsid w:val="00092197"/>
    <w:rsid w:val="00092909"/>
    <w:rsid w:val="000952C0"/>
    <w:rsid w:val="00096180"/>
    <w:rsid w:val="000A166F"/>
    <w:rsid w:val="000A43BA"/>
    <w:rsid w:val="000A5402"/>
    <w:rsid w:val="000A55F2"/>
    <w:rsid w:val="000B1E23"/>
    <w:rsid w:val="000B28C2"/>
    <w:rsid w:val="000B2A99"/>
    <w:rsid w:val="000B6713"/>
    <w:rsid w:val="000C1EFC"/>
    <w:rsid w:val="000C333D"/>
    <w:rsid w:val="000C369D"/>
    <w:rsid w:val="000C42C2"/>
    <w:rsid w:val="000C6AE4"/>
    <w:rsid w:val="000C72D7"/>
    <w:rsid w:val="000C7BB0"/>
    <w:rsid w:val="000D0422"/>
    <w:rsid w:val="000D0B35"/>
    <w:rsid w:val="000D1584"/>
    <w:rsid w:val="000E2BE5"/>
    <w:rsid w:val="000E66E2"/>
    <w:rsid w:val="000F113E"/>
    <w:rsid w:val="000F150D"/>
    <w:rsid w:val="000F2A6A"/>
    <w:rsid w:val="000F382C"/>
    <w:rsid w:val="000F3D0A"/>
    <w:rsid w:val="000F3EB2"/>
    <w:rsid w:val="000F474E"/>
    <w:rsid w:val="000F4A7B"/>
    <w:rsid w:val="000F5EB0"/>
    <w:rsid w:val="000F7438"/>
    <w:rsid w:val="000F7660"/>
    <w:rsid w:val="00101252"/>
    <w:rsid w:val="001014F5"/>
    <w:rsid w:val="001019AC"/>
    <w:rsid w:val="00102EBE"/>
    <w:rsid w:val="00102FC0"/>
    <w:rsid w:val="00103FB9"/>
    <w:rsid w:val="0010771C"/>
    <w:rsid w:val="001108A7"/>
    <w:rsid w:val="001116D8"/>
    <w:rsid w:val="001118BD"/>
    <w:rsid w:val="00113D05"/>
    <w:rsid w:val="00115FF0"/>
    <w:rsid w:val="001176AF"/>
    <w:rsid w:val="00117E13"/>
    <w:rsid w:val="0012044E"/>
    <w:rsid w:val="00122C79"/>
    <w:rsid w:val="001230D4"/>
    <w:rsid w:val="001272DB"/>
    <w:rsid w:val="00131262"/>
    <w:rsid w:val="0013399C"/>
    <w:rsid w:val="001404E1"/>
    <w:rsid w:val="0014057E"/>
    <w:rsid w:val="001446DA"/>
    <w:rsid w:val="00144701"/>
    <w:rsid w:val="00144CE0"/>
    <w:rsid w:val="00145510"/>
    <w:rsid w:val="00145E61"/>
    <w:rsid w:val="00146489"/>
    <w:rsid w:val="00147FBE"/>
    <w:rsid w:val="001514E8"/>
    <w:rsid w:val="00153A0F"/>
    <w:rsid w:val="00153D33"/>
    <w:rsid w:val="00154D9E"/>
    <w:rsid w:val="001550F4"/>
    <w:rsid w:val="00156052"/>
    <w:rsid w:val="0015679E"/>
    <w:rsid w:val="00161CE5"/>
    <w:rsid w:val="001644E9"/>
    <w:rsid w:val="00166C79"/>
    <w:rsid w:val="00167525"/>
    <w:rsid w:val="001675E5"/>
    <w:rsid w:val="001737BD"/>
    <w:rsid w:val="001737F5"/>
    <w:rsid w:val="00173E49"/>
    <w:rsid w:val="00176A14"/>
    <w:rsid w:val="00176FC8"/>
    <w:rsid w:val="00180426"/>
    <w:rsid w:val="00182D50"/>
    <w:rsid w:val="00185E57"/>
    <w:rsid w:val="00185F19"/>
    <w:rsid w:val="0019429B"/>
    <w:rsid w:val="001950E9"/>
    <w:rsid w:val="001959F5"/>
    <w:rsid w:val="001965D9"/>
    <w:rsid w:val="001A1DD8"/>
    <w:rsid w:val="001A251D"/>
    <w:rsid w:val="001A4907"/>
    <w:rsid w:val="001A496F"/>
    <w:rsid w:val="001A6EC2"/>
    <w:rsid w:val="001A70CB"/>
    <w:rsid w:val="001A72A4"/>
    <w:rsid w:val="001A7322"/>
    <w:rsid w:val="001A797D"/>
    <w:rsid w:val="001B00C9"/>
    <w:rsid w:val="001B0F59"/>
    <w:rsid w:val="001B1A89"/>
    <w:rsid w:val="001B68B7"/>
    <w:rsid w:val="001B68EC"/>
    <w:rsid w:val="001B7E16"/>
    <w:rsid w:val="001C0F3C"/>
    <w:rsid w:val="001C6046"/>
    <w:rsid w:val="001C7D69"/>
    <w:rsid w:val="001D0C32"/>
    <w:rsid w:val="001D126B"/>
    <w:rsid w:val="001D30A7"/>
    <w:rsid w:val="001D3EC4"/>
    <w:rsid w:val="001D6885"/>
    <w:rsid w:val="001E0219"/>
    <w:rsid w:val="001E02F1"/>
    <w:rsid w:val="001E1C5F"/>
    <w:rsid w:val="001E1C6B"/>
    <w:rsid w:val="001E3628"/>
    <w:rsid w:val="001E5148"/>
    <w:rsid w:val="001E71BF"/>
    <w:rsid w:val="001F0128"/>
    <w:rsid w:val="001F1396"/>
    <w:rsid w:val="001F27DD"/>
    <w:rsid w:val="001F31E4"/>
    <w:rsid w:val="001F5D77"/>
    <w:rsid w:val="001F735D"/>
    <w:rsid w:val="00202DEC"/>
    <w:rsid w:val="00204208"/>
    <w:rsid w:val="002065B5"/>
    <w:rsid w:val="00206CA8"/>
    <w:rsid w:val="00211D58"/>
    <w:rsid w:val="0021260F"/>
    <w:rsid w:val="002147C6"/>
    <w:rsid w:val="00214B6B"/>
    <w:rsid w:val="00216D18"/>
    <w:rsid w:val="00221677"/>
    <w:rsid w:val="0022264A"/>
    <w:rsid w:val="00225B6A"/>
    <w:rsid w:val="002263B6"/>
    <w:rsid w:val="00226B79"/>
    <w:rsid w:val="00227961"/>
    <w:rsid w:val="00227AD9"/>
    <w:rsid w:val="00230B33"/>
    <w:rsid w:val="00231C73"/>
    <w:rsid w:val="00232716"/>
    <w:rsid w:val="00232824"/>
    <w:rsid w:val="0023459E"/>
    <w:rsid w:val="00236390"/>
    <w:rsid w:val="00236A31"/>
    <w:rsid w:val="002370B1"/>
    <w:rsid w:val="00242A1C"/>
    <w:rsid w:val="00246274"/>
    <w:rsid w:val="002465B0"/>
    <w:rsid w:val="00247AB4"/>
    <w:rsid w:val="0025191E"/>
    <w:rsid w:val="002541EA"/>
    <w:rsid w:val="002545CD"/>
    <w:rsid w:val="002573A1"/>
    <w:rsid w:val="00257B20"/>
    <w:rsid w:val="00261D79"/>
    <w:rsid w:val="002620E5"/>
    <w:rsid w:val="00265805"/>
    <w:rsid w:val="002733FC"/>
    <w:rsid w:val="00281FE5"/>
    <w:rsid w:val="002859DE"/>
    <w:rsid w:val="00285F20"/>
    <w:rsid w:val="00286867"/>
    <w:rsid w:val="00287D0B"/>
    <w:rsid w:val="002908D7"/>
    <w:rsid w:val="002917AC"/>
    <w:rsid w:val="00294145"/>
    <w:rsid w:val="00294EB7"/>
    <w:rsid w:val="00297D1B"/>
    <w:rsid w:val="002A3750"/>
    <w:rsid w:val="002A40E6"/>
    <w:rsid w:val="002A7C38"/>
    <w:rsid w:val="002B0469"/>
    <w:rsid w:val="002B16BD"/>
    <w:rsid w:val="002B3D36"/>
    <w:rsid w:val="002B4219"/>
    <w:rsid w:val="002B538D"/>
    <w:rsid w:val="002B57C1"/>
    <w:rsid w:val="002B6A95"/>
    <w:rsid w:val="002C36CD"/>
    <w:rsid w:val="002C6532"/>
    <w:rsid w:val="002C711E"/>
    <w:rsid w:val="002C722C"/>
    <w:rsid w:val="002D2604"/>
    <w:rsid w:val="002E1D0C"/>
    <w:rsid w:val="002E6FA2"/>
    <w:rsid w:val="002F28B1"/>
    <w:rsid w:val="002F2D95"/>
    <w:rsid w:val="002F34C4"/>
    <w:rsid w:val="002F427F"/>
    <w:rsid w:val="002F5261"/>
    <w:rsid w:val="002F7CC9"/>
    <w:rsid w:val="00302184"/>
    <w:rsid w:val="0030309F"/>
    <w:rsid w:val="00306761"/>
    <w:rsid w:val="003077FE"/>
    <w:rsid w:val="0030796C"/>
    <w:rsid w:val="00316206"/>
    <w:rsid w:val="00316A26"/>
    <w:rsid w:val="00316B08"/>
    <w:rsid w:val="00317D6C"/>
    <w:rsid w:val="00321C6F"/>
    <w:rsid w:val="003220CF"/>
    <w:rsid w:val="00322246"/>
    <w:rsid w:val="00323DB0"/>
    <w:rsid w:val="00327131"/>
    <w:rsid w:val="00331D59"/>
    <w:rsid w:val="003322E7"/>
    <w:rsid w:val="003328D4"/>
    <w:rsid w:val="0033315D"/>
    <w:rsid w:val="00333AEB"/>
    <w:rsid w:val="003342AC"/>
    <w:rsid w:val="00335122"/>
    <w:rsid w:val="003365A9"/>
    <w:rsid w:val="00336E1B"/>
    <w:rsid w:val="00336E55"/>
    <w:rsid w:val="0034044B"/>
    <w:rsid w:val="003432D0"/>
    <w:rsid w:val="003439D8"/>
    <w:rsid w:val="00343A5B"/>
    <w:rsid w:val="003453C3"/>
    <w:rsid w:val="00346795"/>
    <w:rsid w:val="00347D4D"/>
    <w:rsid w:val="00350F20"/>
    <w:rsid w:val="003522F8"/>
    <w:rsid w:val="0035312D"/>
    <w:rsid w:val="00354C4D"/>
    <w:rsid w:val="003556C7"/>
    <w:rsid w:val="0035659C"/>
    <w:rsid w:val="00356C2C"/>
    <w:rsid w:val="0036173B"/>
    <w:rsid w:val="003622E2"/>
    <w:rsid w:val="00362A2D"/>
    <w:rsid w:val="0036376D"/>
    <w:rsid w:val="00364E21"/>
    <w:rsid w:val="00365088"/>
    <w:rsid w:val="003651C3"/>
    <w:rsid w:val="00365ADC"/>
    <w:rsid w:val="00367F3D"/>
    <w:rsid w:val="0037011F"/>
    <w:rsid w:val="00370EDC"/>
    <w:rsid w:val="00373F3E"/>
    <w:rsid w:val="003747FF"/>
    <w:rsid w:val="00376BE1"/>
    <w:rsid w:val="003776AD"/>
    <w:rsid w:val="00380CB4"/>
    <w:rsid w:val="00381486"/>
    <w:rsid w:val="0038352B"/>
    <w:rsid w:val="00390F9D"/>
    <w:rsid w:val="00395989"/>
    <w:rsid w:val="00396B6F"/>
    <w:rsid w:val="00396B86"/>
    <w:rsid w:val="00397C26"/>
    <w:rsid w:val="003A0BED"/>
    <w:rsid w:val="003A22A9"/>
    <w:rsid w:val="003A2DE5"/>
    <w:rsid w:val="003A6197"/>
    <w:rsid w:val="003A6292"/>
    <w:rsid w:val="003B0293"/>
    <w:rsid w:val="003B0E78"/>
    <w:rsid w:val="003B2105"/>
    <w:rsid w:val="003B2A13"/>
    <w:rsid w:val="003B3B3F"/>
    <w:rsid w:val="003B49A8"/>
    <w:rsid w:val="003B51FA"/>
    <w:rsid w:val="003B6382"/>
    <w:rsid w:val="003C0EFA"/>
    <w:rsid w:val="003C28DD"/>
    <w:rsid w:val="003C31BA"/>
    <w:rsid w:val="003C3EEB"/>
    <w:rsid w:val="003C454B"/>
    <w:rsid w:val="003C60DF"/>
    <w:rsid w:val="003C7E4D"/>
    <w:rsid w:val="003D0A0D"/>
    <w:rsid w:val="003D1A26"/>
    <w:rsid w:val="003D4EE9"/>
    <w:rsid w:val="003E1987"/>
    <w:rsid w:val="003E3BB9"/>
    <w:rsid w:val="003E46EF"/>
    <w:rsid w:val="003E681F"/>
    <w:rsid w:val="003E7A94"/>
    <w:rsid w:val="003F0148"/>
    <w:rsid w:val="003F06A8"/>
    <w:rsid w:val="003F2236"/>
    <w:rsid w:val="003F2F07"/>
    <w:rsid w:val="003F59A0"/>
    <w:rsid w:val="003F6166"/>
    <w:rsid w:val="004020BE"/>
    <w:rsid w:val="00402EE6"/>
    <w:rsid w:val="004047F7"/>
    <w:rsid w:val="004066F5"/>
    <w:rsid w:val="004073EF"/>
    <w:rsid w:val="0041070C"/>
    <w:rsid w:val="00410998"/>
    <w:rsid w:val="00410C2C"/>
    <w:rsid w:val="00411639"/>
    <w:rsid w:val="004127B1"/>
    <w:rsid w:val="00412C1B"/>
    <w:rsid w:val="00414243"/>
    <w:rsid w:val="00415549"/>
    <w:rsid w:val="0041650E"/>
    <w:rsid w:val="00420134"/>
    <w:rsid w:val="00420423"/>
    <w:rsid w:val="004215FE"/>
    <w:rsid w:val="00421FF2"/>
    <w:rsid w:val="00422438"/>
    <w:rsid w:val="00422923"/>
    <w:rsid w:val="00425225"/>
    <w:rsid w:val="00426D56"/>
    <w:rsid w:val="00430040"/>
    <w:rsid w:val="004309DE"/>
    <w:rsid w:val="0043184F"/>
    <w:rsid w:val="004328C8"/>
    <w:rsid w:val="00436262"/>
    <w:rsid w:val="00436AF9"/>
    <w:rsid w:val="00436EF1"/>
    <w:rsid w:val="00437511"/>
    <w:rsid w:val="0044409F"/>
    <w:rsid w:val="00446835"/>
    <w:rsid w:val="00447460"/>
    <w:rsid w:val="00451105"/>
    <w:rsid w:val="0045389D"/>
    <w:rsid w:val="004567B4"/>
    <w:rsid w:val="00456CEF"/>
    <w:rsid w:val="00460A63"/>
    <w:rsid w:val="004610AF"/>
    <w:rsid w:val="004635A0"/>
    <w:rsid w:val="004650F3"/>
    <w:rsid w:val="00465A5B"/>
    <w:rsid w:val="004662EA"/>
    <w:rsid w:val="0047137C"/>
    <w:rsid w:val="0047172F"/>
    <w:rsid w:val="004717BE"/>
    <w:rsid w:val="004724B0"/>
    <w:rsid w:val="00474E6C"/>
    <w:rsid w:val="00480B7C"/>
    <w:rsid w:val="00481DE2"/>
    <w:rsid w:val="00481EC6"/>
    <w:rsid w:val="004836CC"/>
    <w:rsid w:val="00484D80"/>
    <w:rsid w:val="00486BFD"/>
    <w:rsid w:val="0048707A"/>
    <w:rsid w:val="004906D9"/>
    <w:rsid w:val="00490F06"/>
    <w:rsid w:val="004935F9"/>
    <w:rsid w:val="004942AE"/>
    <w:rsid w:val="004A0915"/>
    <w:rsid w:val="004A0AB0"/>
    <w:rsid w:val="004A246D"/>
    <w:rsid w:val="004A4FF5"/>
    <w:rsid w:val="004B1E8D"/>
    <w:rsid w:val="004B5260"/>
    <w:rsid w:val="004B6371"/>
    <w:rsid w:val="004B72CA"/>
    <w:rsid w:val="004B7457"/>
    <w:rsid w:val="004C00C7"/>
    <w:rsid w:val="004C0B37"/>
    <w:rsid w:val="004C1DCA"/>
    <w:rsid w:val="004C2262"/>
    <w:rsid w:val="004C4F7E"/>
    <w:rsid w:val="004C666F"/>
    <w:rsid w:val="004C6DE0"/>
    <w:rsid w:val="004D1C7A"/>
    <w:rsid w:val="004D4A67"/>
    <w:rsid w:val="004D768F"/>
    <w:rsid w:val="004E144C"/>
    <w:rsid w:val="004E3EC5"/>
    <w:rsid w:val="004E408D"/>
    <w:rsid w:val="004E541A"/>
    <w:rsid w:val="004E773F"/>
    <w:rsid w:val="004F0169"/>
    <w:rsid w:val="004F0949"/>
    <w:rsid w:val="004F12C9"/>
    <w:rsid w:val="004F19E1"/>
    <w:rsid w:val="004F1F34"/>
    <w:rsid w:val="004F2178"/>
    <w:rsid w:val="004F55B6"/>
    <w:rsid w:val="004F733B"/>
    <w:rsid w:val="005005C9"/>
    <w:rsid w:val="00503431"/>
    <w:rsid w:val="00504F53"/>
    <w:rsid w:val="005063E4"/>
    <w:rsid w:val="00510ACB"/>
    <w:rsid w:val="00511E2F"/>
    <w:rsid w:val="00512819"/>
    <w:rsid w:val="00512B46"/>
    <w:rsid w:val="00517E13"/>
    <w:rsid w:val="00520457"/>
    <w:rsid w:val="00520768"/>
    <w:rsid w:val="00520ACD"/>
    <w:rsid w:val="005221CD"/>
    <w:rsid w:val="0052311B"/>
    <w:rsid w:val="005258C8"/>
    <w:rsid w:val="0052604B"/>
    <w:rsid w:val="005271B2"/>
    <w:rsid w:val="00530260"/>
    <w:rsid w:val="00531B0E"/>
    <w:rsid w:val="00535456"/>
    <w:rsid w:val="005410E5"/>
    <w:rsid w:val="00542455"/>
    <w:rsid w:val="005433E8"/>
    <w:rsid w:val="005440B9"/>
    <w:rsid w:val="0054468B"/>
    <w:rsid w:val="00545235"/>
    <w:rsid w:val="00546AD9"/>
    <w:rsid w:val="005473BE"/>
    <w:rsid w:val="005530B4"/>
    <w:rsid w:val="00553A12"/>
    <w:rsid w:val="00555FF1"/>
    <w:rsid w:val="00561371"/>
    <w:rsid w:val="005620DE"/>
    <w:rsid w:val="00564295"/>
    <w:rsid w:val="005667C1"/>
    <w:rsid w:val="00567E3F"/>
    <w:rsid w:val="005711E0"/>
    <w:rsid w:val="00574468"/>
    <w:rsid w:val="00574798"/>
    <w:rsid w:val="00576BB4"/>
    <w:rsid w:val="005770F4"/>
    <w:rsid w:val="00580D85"/>
    <w:rsid w:val="005836DF"/>
    <w:rsid w:val="0058512B"/>
    <w:rsid w:val="005873C8"/>
    <w:rsid w:val="00593664"/>
    <w:rsid w:val="00594006"/>
    <w:rsid w:val="00594CCD"/>
    <w:rsid w:val="00595B0E"/>
    <w:rsid w:val="00597107"/>
    <w:rsid w:val="005A02D6"/>
    <w:rsid w:val="005A0D90"/>
    <w:rsid w:val="005A1BD6"/>
    <w:rsid w:val="005A2018"/>
    <w:rsid w:val="005A258A"/>
    <w:rsid w:val="005A271F"/>
    <w:rsid w:val="005A4F87"/>
    <w:rsid w:val="005A5224"/>
    <w:rsid w:val="005A6997"/>
    <w:rsid w:val="005A6C03"/>
    <w:rsid w:val="005B0C56"/>
    <w:rsid w:val="005B0CCB"/>
    <w:rsid w:val="005B1477"/>
    <w:rsid w:val="005B294B"/>
    <w:rsid w:val="005B2C95"/>
    <w:rsid w:val="005B4952"/>
    <w:rsid w:val="005B519B"/>
    <w:rsid w:val="005B6DAF"/>
    <w:rsid w:val="005B6E39"/>
    <w:rsid w:val="005B6E4B"/>
    <w:rsid w:val="005B78BE"/>
    <w:rsid w:val="005C2AD1"/>
    <w:rsid w:val="005C596A"/>
    <w:rsid w:val="005D0691"/>
    <w:rsid w:val="005D0CA2"/>
    <w:rsid w:val="005D27BB"/>
    <w:rsid w:val="005D6480"/>
    <w:rsid w:val="005D75CB"/>
    <w:rsid w:val="005E0E42"/>
    <w:rsid w:val="005E3D8B"/>
    <w:rsid w:val="005E572C"/>
    <w:rsid w:val="005E5827"/>
    <w:rsid w:val="005E60F7"/>
    <w:rsid w:val="005E63E7"/>
    <w:rsid w:val="005E6564"/>
    <w:rsid w:val="005F0C77"/>
    <w:rsid w:val="005F2E91"/>
    <w:rsid w:val="005F32BE"/>
    <w:rsid w:val="005F3757"/>
    <w:rsid w:val="005F3C8A"/>
    <w:rsid w:val="005F605E"/>
    <w:rsid w:val="00603854"/>
    <w:rsid w:val="006038A8"/>
    <w:rsid w:val="0060401E"/>
    <w:rsid w:val="006046DB"/>
    <w:rsid w:val="00604FC8"/>
    <w:rsid w:val="006059CE"/>
    <w:rsid w:val="00606DAE"/>
    <w:rsid w:val="006070CE"/>
    <w:rsid w:val="00607B98"/>
    <w:rsid w:val="0061056F"/>
    <w:rsid w:val="00612C9F"/>
    <w:rsid w:val="00616A39"/>
    <w:rsid w:val="0062149E"/>
    <w:rsid w:val="00622882"/>
    <w:rsid w:val="00622DFB"/>
    <w:rsid w:val="00624929"/>
    <w:rsid w:val="00624DC4"/>
    <w:rsid w:val="00625422"/>
    <w:rsid w:val="00626C78"/>
    <w:rsid w:val="0063181A"/>
    <w:rsid w:val="00632848"/>
    <w:rsid w:val="0063323A"/>
    <w:rsid w:val="00633F1F"/>
    <w:rsid w:val="00634A8D"/>
    <w:rsid w:val="00637593"/>
    <w:rsid w:val="00642AD0"/>
    <w:rsid w:val="00643B7C"/>
    <w:rsid w:val="00645E89"/>
    <w:rsid w:val="00646170"/>
    <w:rsid w:val="00647F54"/>
    <w:rsid w:val="00652468"/>
    <w:rsid w:val="006525B3"/>
    <w:rsid w:val="0065388F"/>
    <w:rsid w:val="006552CD"/>
    <w:rsid w:val="00655979"/>
    <w:rsid w:val="00655CA3"/>
    <w:rsid w:val="0065651A"/>
    <w:rsid w:val="00656FB0"/>
    <w:rsid w:val="00662F49"/>
    <w:rsid w:val="0066417F"/>
    <w:rsid w:val="00665192"/>
    <w:rsid w:val="0066664A"/>
    <w:rsid w:val="00666DE1"/>
    <w:rsid w:val="00666E44"/>
    <w:rsid w:val="00667CB3"/>
    <w:rsid w:val="0067202B"/>
    <w:rsid w:val="00675EED"/>
    <w:rsid w:val="00676FF4"/>
    <w:rsid w:val="00680C1B"/>
    <w:rsid w:val="0068495F"/>
    <w:rsid w:val="006850E2"/>
    <w:rsid w:val="006852B4"/>
    <w:rsid w:val="00690517"/>
    <w:rsid w:val="00691295"/>
    <w:rsid w:val="0069197F"/>
    <w:rsid w:val="0069389F"/>
    <w:rsid w:val="00693AC0"/>
    <w:rsid w:val="00693E88"/>
    <w:rsid w:val="006976DB"/>
    <w:rsid w:val="006A01D0"/>
    <w:rsid w:val="006A0841"/>
    <w:rsid w:val="006A0CD0"/>
    <w:rsid w:val="006A0EBE"/>
    <w:rsid w:val="006A2E60"/>
    <w:rsid w:val="006A3C5D"/>
    <w:rsid w:val="006A4091"/>
    <w:rsid w:val="006A4185"/>
    <w:rsid w:val="006A5026"/>
    <w:rsid w:val="006A6F41"/>
    <w:rsid w:val="006A79B8"/>
    <w:rsid w:val="006B17C0"/>
    <w:rsid w:val="006B3692"/>
    <w:rsid w:val="006B5E9E"/>
    <w:rsid w:val="006C0256"/>
    <w:rsid w:val="006C160C"/>
    <w:rsid w:val="006C194F"/>
    <w:rsid w:val="006C397C"/>
    <w:rsid w:val="006C629D"/>
    <w:rsid w:val="006C6FCA"/>
    <w:rsid w:val="006D0E46"/>
    <w:rsid w:val="006D1BF1"/>
    <w:rsid w:val="006D24D8"/>
    <w:rsid w:val="006D4558"/>
    <w:rsid w:val="006E0040"/>
    <w:rsid w:val="006E0E38"/>
    <w:rsid w:val="006E14C7"/>
    <w:rsid w:val="006E16C7"/>
    <w:rsid w:val="006E6053"/>
    <w:rsid w:val="006E6299"/>
    <w:rsid w:val="006E65BE"/>
    <w:rsid w:val="006E6836"/>
    <w:rsid w:val="006E72C5"/>
    <w:rsid w:val="006F16CF"/>
    <w:rsid w:val="006F25DA"/>
    <w:rsid w:val="006F3908"/>
    <w:rsid w:val="00700289"/>
    <w:rsid w:val="007015A4"/>
    <w:rsid w:val="0070179F"/>
    <w:rsid w:val="0070371D"/>
    <w:rsid w:val="00703A9D"/>
    <w:rsid w:val="00706057"/>
    <w:rsid w:val="00706C85"/>
    <w:rsid w:val="00707D3B"/>
    <w:rsid w:val="00710663"/>
    <w:rsid w:val="00710961"/>
    <w:rsid w:val="00713A0C"/>
    <w:rsid w:val="007142A4"/>
    <w:rsid w:val="0072106B"/>
    <w:rsid w:val="00723DFA"/>
    <w:rsid w:val="007260EA"/>
    <w:rsid w:val="00726166"/>
    <w:rsid w:val="00727F31"/>
    <w:rsid w:val="007304C8"/>
    <w:rsid w:val="00730815"/>
    <w:rsid w:val="00730ABB"/>
    <w:rsid w:val="0074006A"/>
    <w:rsid w:val="00742590"/>
    <w:rsid w:val="007433A8"/>
    <w:rsid w:val="00743946"/>
    <w:rsid w:val="00744CF3"/>
    <w:rsid w:val="00744D59"/>
    <w:rsid w:val="00746CB2"/>
    <w:rsid w:val="0074790E"/>
    <w:rsid w:val="0075053E"/>
    <w:rsid w:val="00751271"/>
    <w:rsid w:val="00755287"/>
    <w:rsid w:val="007571AE"/>
    <w:rsid w:val="00760225"/>
    <w:rsid w:val="0076181E"/>
    <w:rsid w:val="00761E43"/>
    <w:rsid w:val="00763922"/>
    <w:rsid w:val="00766A4A"/>
    <w:rsid w:val="00767695"/>
    <w:rsid w:val="007724AC"/>
    <w:rsid w:val="007755BA"/>
    <w:rsid w:val="00776859"/>
    <w:rsid w:val="00776F58"/>
    <w:rsid w:val="00777606"/>
    <w:rsid w:val="00783881"/>
    <w:rsid w:val="0079041C"/>
    <w:rsid w:val="00790458"/>
    <w:rsid w:val="007922C7"/>
    <w:rsid w:val="00792307"/>
    <w:rsid w:val="007935CB"/>
    <w:rsid w:val="00794469"/>
    <w:rsid w:val="007A07FC"/>
    <w:rsid w:val="007A228A"/>
    <w:rsid w:val="007A2D37"/>
    <w:rsid w:val="007B008C"/>
    <w:rsid w:val="007B32C8"/>
    <w:rsid w:val="007B40FA"/>
    <w:rsid w:val="007B4254"/>
    <w:rsid w:val="007B5C7F"/>
    <w:rsid w:val="007C0287"/>
    <w:rsid w:val="007C551C"/>
    <w:rsid w:val="007D0596"/>
    <w:rsid w:val="007D20C4"/>
    <w:rsid w:val="007D4326"/>
    <w:rsid w:val="007D44C6"/>
    <w:rsid w:val="007D6361"/>
    <w:rsid w:val="007E0B75"/>
    <w:rsid w:val="007E0FC4"/>
    <w:rsid w:val="007E239F"/>
    <w:rsid w:val="007E2A73"/>
    <w:rsid w:val="007E4087"/>
    <w:rsid w:val="007E4502"/>
    <w:rsid w:val="007E61A3"/>
    <w:rsid w:val="007E631D"/>
    <w:rsid w:val="007E6703"/>
    <w:rsid w:val="007F132D"/>
    <w:rsid w:val="007F1372"/>
    <w:rsid w:val="007F31C9"/>
    <w:rsid w:val="007F48AF"/>
    <w:rsid w:val="008001EA"/>
    <w:rsid w:val="008003AD"/>
    <w:rsid w:val="008009AC"/>
    <w:rsid w:val="00801E8D"/>
    <w:rsid w:val="008020E1"/>
    <w:rsid w:val="0080523A"/>
    <w:rsid w:val="00807D39"/>
    <w:rsid w:val="00814134"/>
    <w:rsid w:val="00823836"/>
    <w:rsid w:val="00823DA2"/>
    <w:rsid w:val="00823F09"/>
    <w:rsid w:val="00824373"/>
    <w:rsid w:val="0082596B"/>
    <w:rsid w:val="00826375"/>
    <w:rsid w:val="00826D15"/>
    <w:rsid w:val="00827A93"/>
    <w:rsid w:val="00830C8C"/>
    <w:rsid w:val="00831ABA"/>
    <w:rsid w:val="00831C8F"/>
    <w:rsid w:val="00833423"/>
    <w:rsid w:val="0083545F"/>
    <w:rsid w:val="008358B3"/>
    <w:rsid w:val="00837278"/>
    <w:rsid w:val="00837F18"/>
    <w:rsid w:val="00842763"/>
    <w:rsid w:val="00842A31"/>
    <w:rsid w:val="008506F2"/>
    <w:rsid w:val="00851EB4"/>
    <w:rsid w:val="008522ED"/>
    <w:rsid w:val="00861901"/>
    <w:rsid w:val="00861EC6"/>
    <w:rsid w:val="00866F68"/>
    <w:rsid w:val="008704E1"/>
    <w:rsid w:val="00870AE7"/>
    <w:rsid w:val="00871E2B"/>
    <w:rsid w:val="00873EB9"/>
    <w:rsid w:val="00875999"/>
    <w:rsid w:val="00876365"/>
    <w:rsid w:val="0087645A"/>
    <w:rsid w:val="008772A3"/>
    <w:rsid w:val="00882090"/>
    <w:rsid w:val="008832AF"/>
    <w:rsid w:val="00884968"/>
    <w:rsid w:val="00886D15"/>
    <w:rsid w:val="00887ECF"/>
    <w:rsid w:val="0089166A"/>
    <w:rsid w:val="00892250"/>
    <w:rsid w:val="00895289"/>
    <w:rsid w:val="0089747E"/>
    <w:rsid w:val="008A7678"/>
    <w:rsid w:val="008B00E6"/>
    <w:rsid w:val="008B491D"/>
    <w:rsid w:val="008B5D30"/>
    <w:rsid w:val="008B6720"/>
    <w:rsid w:val="008C364C"/>
    <w:rsid w:val="008C4F84"/>
    <w:rsid w:val="008D0282"/>
    <w:rsid w:val="008D20D7"/>
    <w:rsid w:val="008E0054"/>
    <w:rsid w:val="008E0A9F"/>
    <w:rsid w:val="008E0F7E"/>
    <w:rsid w:val="008E5317"/>
    <w:rsid w:val="008E59A1"/>
    <w:rsid w:val="008E5A8E"/>
    <w:rsid w:val="008F095A"/>
    <w:rsid w:val="008F0ED3"/>
    <w:rsid w:val="008F10EE"/>
    <w:rsid w:val="008F2DED"/>
    <w:rsid w:val="008F695E"/>
    <w:rsid w:val="009023F7"/>
    <w:rsid w:val="00904FD6"/>
    <w:rsid w:val="009053E6"/>
    <w:rsid w:val="009061CB"/>
    <w:rsid w:val="00911B95"/>
    <w:rsid w:val="00912568"/>
    <w:rsid w:val="009129ED"/>
    <w:rsid w:val="00916234"/>
    <w:rsid w:val="009167CE"/>
    <w:rsid w:val="00916C66"/>
    <w:rsid w:val="00916EE1"/>
    <w:rsid w:val="00917F86"/>
    <w:rsid w:val="00920926"/>
    <w:rsid w:val="00921C20"/>
    <w:rsid w:val="009239B8"/>
    <w:rsid w:val="00925E2F"/>
    <w:rsid w:val="00926381"/>
    <w:rsid w:val="00927A32"/>
    <w:rsid w:val="00930127"/>
    <w:rsid w:val="00932254"/>
    <w:rsid w:val="00932301"/>
    <w:rsid w:val="00934FB9"/>
    <w:rsid w:val="00936C0A"/>
    <w:rsid w:val="009377BF"/>
    <w:rsid w:val="00937F21"/>
    <w:rsid w:val="0094074A"/>
    <w:rsid w:val="00940E08"/>
    <w:rsid w:val="009413AF"/>
    <w:rsid w:val="00943A9C"/>
    <w:rsid w:val="0094410E"/>
    <w:rsid w:val="009452E1"/>
    <w:rsid w:val="009459B6"/>
    <w:rsid w:val="00945BBB"/>
    <w:rsid w:val="00946E3F"/>
    <w:rsid w:val="00947033"/>
    <w:rsid w:val="009470C9"/>
    <w:rsid w:val="0095039F"/>
    <w:rsid w:val="00950690"/>
    <w:rsid w:val="00951C3F"/>
    <w:rsid w:val="00953224"/>
    <w:rsid w:val="0095486A"/>
    <w:rsid w:val="009551B6"/>
    <w:rsid w:val="00957AD2"/>
    <w:rsid w:val="00961379"/>
    <w:rsid w:val="00961960"/>
    <w:rsid w:val="00961EB3"/>
    <w:rsid w:val="0096330F"/>
    <w:rsid w:val="00967509"/>
    <w:rsid w:val="009704E6"/>
    <w:rsid w:val="00970B4A"/>
    <w:rsid w:val="00970CEC"/>
    <w:rsid w:val="00971BA0"/>
    <w:rsid w:val="00973D4B"/>
    <w:rsid w:val="00976740"/>
    <w:rsid w:val="0098046D"/>
    <w:rsid w:val="0098167C"/>
    <w:rsid w:val="00983531"/>
    <w:rsid w:val="009863E7"/>
    <w:rsid w:val="00986671"/>
    <w:rsid w:val="009929C6"/>
    <w:rsid w:val="00992BA2"/>
    <w:rsid w:val="00994E40"/>
    <w:rsid w:val="00997864"/>
    <w:rsid w:val="00997DC2"/>
    <w:rsid w:val="009A058F"/>
    <w:rsid w:val="009A2192"/>
    <w:rsid w:val="009A32FC"/>
    <w:rsid w:val="009A5D86"/>
    <w:rsid w:val="009A5FE5"/>
    <w:rsid w:val="009B5F3B"/>
    <w:rsid w:val="009B6509"/>
    <w:rsid w:val="009B6C48"/>
    <w:rsid w:val="009C020A"/>
    <w:rsid w:val="009C0541"/>
    <w:rsid w:val="009C162A"/>
    <w:rsid w:val="009C1C06"/>
    <w:rsid w:val="009C2B4B"/>
    <w:rsid w:val="009C2B53"/>
    <w:rsid w:val="009C3CD2"/>
    <w:rsid w:val="009C453F"/>
    <w:rsid w:val="009C4A42"/>
    <w:rsid w:val="009C4EE9"/>
    <w:rsid w:val="009C5682"/>
    <w:rsid w:val="009D0BA3"/>
    <w:rsid w:val="009D2010"/>
    <w:rsid w:val="009D3B85"/>
    <w:rsid w:val="009E254F"/>
    <w:rsid w:val="009E64FA"/>
    <w:rsid w:val="009E6767"/>
    <w:rsid w:val="009E77A4"/>
    <w:rsid w:val="009F0288"/>
    <w:rsid w:val="009F1C0A"/>
    <w:rsid w:val="009F22EA"/>
    <w:rsid w:val="009F2743"/>
    <w:rsid w:val="009F45C7"/>
    <w:rsid w:val="009F6081"/>
    <w:rsid w:val="00A014CE"/>
    <w:rsid w:val="00A024CD"/>
    <w:rsid w:val="00A038F3"/>
    <w:rsid w:val="00A03B8A"/>
    <w:rsid w:val="00A0434C"/>
    <w:rsid w:val="00A05444"/>
    <w:rsid w:val="00A07094"/>
    <w:rsid w:val="00A11967"/>
    <w:rsid w:val="00A12010"/>
    <w:rsid w:val="00A16C4C"/>
    <w:rsid w:val="00A2039D"/>
    <w:rsid w:val="00A217DC"/>
    <w:rsid w:val="00A239A2"/>
    <w:rsid w:val="00A241CA"/>
    <w:rsid w:val="00A2421A"/>
    <w:rsid w:val="00A24949"/>
    <w:rsid w:val="00A30CD6"/>
    <w:rsid w:val="00A31465"/>
    <w:rsid w:val="00A337F1"/>
    <w:rsid w:val="00A340D7"/>
    <w:rsid w:val="00A35687"/>
    <w:rsid w:val="00A402A4"/>
    <w:rsid w:val="00A40E80"/>
    <w:rsid w:val="00A41AA1"/>
    <w:rsid w:val="00A43A8D"/>
    <w:rsid w:val="00A43EA9"/>
    <w:rsid w:val="00A45BC8"/>
    <w:rsid w:val="00A45F9B"/>
    <w:rsid w:val="00A4737B"/>
    <w:rsid w:val="00A51092"/>
    <w:rsid w:val="00A55513"/>
    <w:rsid w:val="00A57001"/>
    <w:rsid w:val="00A60AE4"/>
    <w:rsid w:val="00A6137E"/>
    <w:rsid w:val="00A62D7A"/>
    <w:rsid w:val="00A650A5"/>
    <w:rsid w:val="00A65496"/>
    <w:rsid w:val="00A66C28"/>
    <w:rsid w:val="00A71A1F"/>
    <w:rsid w:val="00A750A7"/>
    <w:rsid w:val="00A75A4C"/>
    <w:rsid w:val="00A77A09"/>
    <w:rsid w:val="00A77B87"/>
    <w:rsid w:val="00A81696"/>
    <w:rsid w:val="00A81B7A"/>
    <w:rsid w:val="00A8461D"/>
    <w:rsid w:val="00A90B97"/>
    <w:rsid w:val="00A92065"/>
    <w:rsid w:val="00A93E3A"/>
    <w:rsid w:val="00A9408D"/>
    <w:rsid w:val="00A94C8C"/>
    <w:rsid w:val="00A95F23"/>
    <w:rsid w:val="00A967F1"/>
    <w:rsid w:val="00AA2893"/>
    <w:rsid w:val="00AA41E7"/>
    <w:rsid w:val="00AA603A"/>
    <w:rsid w:val="00AA648F"/>
    <w:rsid w:val="00AA6C81"/>
    <w:rsid w:val="00AB02D3"/>
    <w:rsid w:val="00AB1034"/>
    <w:rsid w:val="00AB2E64"/>
    <w:rsid w:val="00AB31C6"/>
    <w:rsid w:val="00AB4394"/>
    <w:rsid w:val="00AB577C"/>
    <w:rsid w:val="00AB7736"/>
    <w:rsid w:val="00AC2861"/>
    <w:rsid w:val="00AC70C3"/>
    <w:rsid w:val="00AC72EC"/>
    <w:rsid w:val="00AC786A"/>
    <w:rsid w:val="00AD0691"/>
    <w:rsid w:val="00AD1357"/>
    <w:rsid w:val="00AD1A39"/>
    <w:rsid w:val="00AD2C6F"/>
    <w:rsid w:val="00AD3389"/>
    <w:rsid w:val="00AD4100"/>
    <w:rsid w:val="00AD52FB"/>
    <w:rsid w:val="00AD60A9"/>
    <w:rsid w:val="00AE071B"/>
    <w:rsid w:val="00AE4882"/>
    <w:rsid w:val="00AE6FEB"/>
    <w:rsid w:val="00AE7895"/>
    <w:rsid w:val="00AE7D6E"/>
    <w:rsid w:val="00AF32A4"/>
    <w:rsid w:val="00AF6175"/>
    <w:rsid w:val="00B00540"/>
    <w:rsid w:val="00B00FBC"/>
    <w:rsid w:val="00B0239D"/>
    <w:rsid w:val="00B02FB6"/>
    <w:rsid w:val="00B035DE"/>
    <w:rsid w:val="00B05961"/>
    <w:rsid w:val="00B068FF"/>
    <w:rsid w:val="00B06B12"/>
    <w:rsid w:val="00B1228A"/>
    <w:rsid w:val="00B14E57"/>
    <w:rsid w:val="00B169C0"/>
    <w:rsid w:val="00B16F0D"/>
    <w:rsid w:val="00B21FA1"/>
    <w:rsid w:val="00B24AF2"/>
    <w:rsid w:val="00B31762"/>
    <w:rsid w:val="00B32D67"/>
    <w:rsid w:val="00B33706"/>
    <w:rsid w:val="00B355F6"/>
    <w:rsid w:val="00B44F56"/>
    <w:rsid w:val="00B450C2"/>
    <w:rsid w:val="00B45193"/>
    <w:rsid w:val="00B45317"/>
    <w:rsid w:val="00B47399"/>
    <w:rsid w:val="00B47F03"/>
    <w:rsid w:val="00B50203"/>
    <w:rsid w:val="00B5067C"/>
    <w:rsid w:val="00B51D86"/>
    <w:rsid w:val="00B53BC7"/>
    <w:rsid w:val="00B54325"/>
    <w:rsid w:val="00B5464A"/>
    <w:rsid w:val="00B54AE2"/>
    <w:rsid w:val="00B5719B"/>
    <w:rsid w:val="00B6011D"/>
    <w:rsid w:val="00B619D3"/>
    <w:rsid w:val="00B6305C"/>
    <w:rsid w:val="00B65C38"/>
    <w:rsid w:val="00B65F28"/>
    <w:rsid w:val="00B66BC9"/>
    <w:rsid w:val="00B674EB"/>
    <w:rsid w:val="00B676C0"/>
    <w:rsid w:val="00B71024"/>
    <w:rsid w:val="00B73D20"/>
    <w:rsid w:val="00B777FB"/>
    <w:rsid w:val="00B77C4B"/>
    <w:rsid w:val="00B87583"/>
    <w:rsid w:val="00B87E6A"/>
    <w:rsid w:val="00B905C5"/>
    <w:rsid w:val="00B9135F"/>
    <w:rsid w:val="00B92345"/>
    <w:rsid w:val="00B939AA"/>
    <w:rsid w:val="00B93AF7"/>
    <w:rsid w:val="00BA0624"/>
    <w:rsid w:val="00BA1ADA"/>
    <w:rsid w:val="00BA351A"/>
    <w:rsid w:val="00BA4367"/>
    <w:rsid w:val="00BA4D9D"/>
    <w:rsid w:val="00BA4EEE"/>
    <w:rsid w:val="00BA6FE7"/>
    <w:rsid w:val="00BA77C4"/>
    <w:rsid w:val="00BA78B2"/>
    <w:rsid w:val="00BB26E9"/>
    <w:rsid w:val="00BB38BE"/>
    <w:rsid w:val="00BB4232"/>
    <w:rsid w:val="00BB5AE1"/>
    <w:rsid w:val="00BB649E"/>
    <w:rsid w:val="00BB7E6A"/>
    <w:rsid w:val="00BC0DA5"/>
    <w:rsid w:val="00BC11E4"/>
    <w:rsid w:val="00BC17BF"/>
    <w:rsid w:val="00BC2D61"/>
    <w:rsid w:val="00BC377C"/>
    <w:rsid w:val="00BC4A32"/>
    <w:rsid w:val="00BC54E9"/>
    <w:rsid w:val="00BC71E2"/>
    <w:rsid w:val="00BD1355"/>
    <w:rsid w:val="00BD4846"/>
    <w:rsid w:val="00BD6AA4"/>
    <w:rsid w:val="00BE157F"/>
    <w:rsid w:val="00BE24B7"/>
    <w:rsid w:val="00BE5DAE"/>
    <w:rsid w:val="00BF0973"/>
    <w:rsid w:val="00BF18F0"/>
    <w:rsid w:val="00BF2031"/>
    <w:rsid w:val="00BF24ED"/>
    <w:rsid w:val="00BF3BFF"/>
    <w:rsid w:val="00BF65E6"/>
    <w:rsid w:val="00BF69F5"/>
    <w:rsid w:val="00C0330C"/>
    <w:rsid w:val="00C03387"/>
    <w:rsid w:val="00C03E83"/>
    <w:rsid w:val="00C06DBF"/>
    <w:rsid w:val="00C0725A"/>
    <w:rsid w:val="00C11A44"/>
    <w:rsid w:val="00C123E5"/>
    <w:rsid w:val="00C12EDE"/>
    <w:rsid w:val="00C13161"/>
    <w:rsid w:val="00C13B9C"/>
    <w:rsid w:val="00C14D1F"/>
    <w:rsid w:val="00C15B44"/>
    <w:rsid w:val="00C16D94"/>
    <w:rsid w:val="00C206C0"/>
    <w:rsid w:val="00C20E70"/>
    <w:rsid w:val="00C21A7D"/>
    <w:rsid w:val="00C25297"/>
    <w:rsid w:val="00C26714"/>
    <w:rsid w:val="00C27064"/>
    <w:rsid w:val="00C310A7"/>
    <w:rsid w:val="00C3426B"/>
    <w:rsid w:val="00C34BE5"/>
    <w:rsid w:val="00C36A06"/>
    <w:rsid w:val="00C37494"/>
    <w:rsid w:val="00C408A3"/>
    <w:rsid w:val="00C40DC8"/>
    <w:rsid w:val="00C415EA"/>
    <w:rsid w:val="00C417B7"/>
    <w:rsid w:val="00C41EC0"/>
    <w:rsid w:val="00C4266C"/>
    <w:rsid w:val="00C43684"/>
    <w:rsid w:val="00C4654F"/>
    <w:rsid w:val="00C50119"/>
    <w:rsid w:val="00C524F6"/>
    <w:rsid w:val="00C52924"/>
    <w:rsid w:val="00C5410F"/>
    <w:rsid w:val="00C5595D"/>
    <w:rsid w:val="00C55A5E"/>
    <w:rsid w:val="00C60ECE"/>
    <w:rsid w:val="00C612C6"/>
    <w:rsid w:val="00C614C2"/>
    <w:rsid w:val="00C65D0B"/>
    <w:rsid w:val="00C66D1B"/>
    <w:rsid w:val="00C707F0"/>
    <w:rsid w:val="00C70D70"/>
    <w:rsid w:val="00C720A5"/>
    <w:rsid w:val="00C72D33"/>
    <w:rsid w:val="00C801F5"/>
    <w:rsid w:val="00C80505"/>
    <w:rsid w:val="00C80AE0"/>
    <w:rsid w:val="00C8254F"/>
    <w:rsid w:val="00C827A3"/>
    <w:rsid w:val="00C83952"/>
    <w:rsid w:val="00C859BC"/>
    <w:rsid w:val="00C85D8A"/>
    <w:rsid w:val="00C86F23"/>
    <w:rsid w:val="00C90300"/>
    <w:rsid w:val="00C94266"/>
    <w:rsid w:val="00C960AF"/>
    <w:rsid w:val="00C96809"/>
    <w:rsid w:val="00CA0784"/>
    <w:rsid w:val="00CA17BD"/>
    <w:rsid w:val="00CA4414"/>
    <w:rsid w:val="00CB3DA5"/>
    <w:rsid w:val="00CB4325"/>
    <w:rsid w:val="00CB4864"/>
    <w:rsid w:val="00CB5340"/>
    <w:rsid w:val="00CB6BCF"/>
    <w:rsid w:val="00CB772D"/>
    <w:rsid w:val="00CB77B1"/>
    <w:rsid w:val="00CC41BE"/>
    <w:rsid w:val="00CC7DB7"/>
    <w:rsid w:val="00CC7FC8"/>
    <w:rsid w:val="00CD16EA"/>
    <w:rsid w:val="00CD474F"/>
    <w:rsid w:val="00CD4E74"/>
    <w:rsid w:val="00CD687A"/>
    <w:rsid w:val="00CE0BB2"/>
    <w:rsid w:val="00CE40B7"/>
    <w:rsid w:val="00CE5F18"/>
    <w:rsid w:val="00CE68C1"/>
    <w:rsid w:val="00CE742B"/>
    <w:rsid w:val="00CE7976"/>
    <w:rsid w:val="00CF1152"/>
    <w:rsid w:val="00CF187D"/>
    <w:rsid w:val="00CF3037"/>
    <w:rsid w:val="00CF4740"/>
    <w:rsid w:val="00CF598E"/>
    <w:rsid w:val="00CF68B0"/>
    <w:rsid w:val="00CF6E27"/>
    <w:rsid w:val="00CF6F0D"/>
    <w:rsid w:val="00D00DE9"/>
    <w:rsid w:val="00D02C50"/>
    <w:rsid w:val="00D02D85"/>
    <w:rsid w:val="00D04C28"/>
    <w:rsid w:val="00D0541D"/>
    <w:rsid w:val="00D05728"/>
    <w:rsid w:val="00D0617B"/>
    <w:rsid w:val="00D0666B"/>
    <w:rsid w:val="00D0722F"/>
    <w:rsid w:val="00D101BD"/>
    <w:rsid w:val="00D10781"/>
    <w:rsid w:val="00D10D98"/>
    <w:rsid w:val="00D12290"/>
    <w:rsid w:val="00D14999"/>
    <w:rsid w:val="00D15791"/>
    <w:rsid w:val="00D15CB3"/>
    <w:rsid w:val="00D17CB5"/>
    <w:rsid w:val="00D208CC"/>
    <w:rsid w:val="00D227E8"/>
    <w:rsid w:val="00D2449A"/>
    <w:rsid w:val="00D25EB7"/>
    <w:rsid w:val="00D262AD"/>
    <w:rsid w:val="00D26D59"/>
    <w:rsid w:val="00D30442"/>
    <w:rsid w:val="00D30BA5"/>
    <w:rsid w:val="00D31345"/>
    <w:rsid w:val="00D31506"/>
    <w:rsid w:val="00D335CD"/>
    <w:rsid w:val="00D360E8"/>
    <w:rsid w:val="00D36B50"/>
    <w:rsid w:val="00D429DA"/>
    <w:rsid w:val="00D43327"/>
    <w:rsid w:val="00D44F00"/>
    <w:rsid w:val="00D45A31"/>
    <w:rsid w:val="00D477D5"/>
    <w:rsid w:val="00D50D01"/>
    <w:rsid w:val="00D5331D"/>
    <w:rsid w:val="00D53532"/>
    <w:rsid w:val="00D5438A"/>
    <w:rsid w:val="00D55D13"/>
    <w:rsid w:val="00D63FC7"/>
    <w:rsid w:val="00D66321"/>
    <w:rsid w:val="00D717DC"/>
    <w:rsid w:val="00D738EF"/>
    <w:rsid w:val="00D74777"/>
    <w:rsid w:val="00D7518B"/>
    <w:rsid w:val="00D77764"/>
    <w:rsid w:val="00D81C45"/>
    <w:rsid w:val="00D824D6"/>
    <w:rsid w:val="00D8337A"/>
    <w:rsid w:val="00D83FB8"/>
    <w:rsid w:val="00D85ED7"/>
    <w:rsid w:val="00D86BD1"/>
    <w:rsid w:val="00D87170"/>
    <w:rsid w:val="00D87649"/>
    <w:rsid w:val="00D87D60"/>
    <w:rsid w:val="00D911CE"/>
    <w:rsid w:val="00D916FA"/>
    <w:rsid w:val="00D93D6C"/>
    <w:rsid w:val="00D948BA"/>
    <w:rsid w:val="00D94BB3"/>
    <w:rsid w:val="00D95DB3"/>
    <w:rsid w:val="00D96705"/>
    <w:rsid w:val="00D971C8"/>
    <w:rsid w:val="00DA0158"/>
    <w:rsid w:val="00DA1566"/>
    <w:rsid w:val="00DA2BB2"/>
    <w:rsid w:val="00DA4844"/>
    <w:rsid w:val="00DA524A"/>
    <w:rsid w:val="00DA5895"/>
    <w:rsid w:val="00DB2BB3"/>
    <w:rsid w:val="00DB4DFA"/>
    <w:rsid w:val="00DB7A04"/>
    <w:rsid w:val="00DB7B49"/>
    <w:rsid w:val="00DC2108"/>
    <w:rsid w:val="00DC34D9"/>
    <w:rsid w:val="00DC7D2E"/>
    <w:rsid w:val="00DD1079"/>
    <w:rsid w:val="00DD12CB"/>
    <w:rsid w:val="00DD1692"/>
    <w:rsid w:val="00DD2013"/>
    <w:rsid w:val="00DD2CFE"/>
    <w:rsid w:val="00DD3707"/>
    <w:rsid w:val="00DD3C38"/>
    <w:rsid w:val="00DD3F97"/>
    <w:rsid w:val="00DD466F"/>
    <w:rsid w:val="00DE0E97"/>
    <w:rsid w:val="00DE469C"/>
    <w:rsid w:val="00DE7911"/>
    <w:rsid w:val="00DE7CFA"/>
    <w:rsid w:val="00DF0684"/>
    <w:rsid w:val="00DF08E7"/>
    <w:rsid w:val="00DF25FB"/>
    <w:rsid w:val="00DF2AEB"/>
    <w:rsid w:val="00DF46B5"/>
    <w:rsid w:val="00DF4BDE"/>
    <w:rsid w:val="00DF6CE3"/>
    <w:rsid w:val="00DF7709"/>
    <w:rsid w:val="00E04E53"/>
    <w:rsid w:val="00E059D5"/>
    <w:rsid w:val="00E06388"/>
    <w:rsid w:val="00E0721B"/>
    <w:rsid w:val="00E07237"/>
    <w:rsid w:val="00E07600"/>
    <w:rsid w:val="00E07AF6"/>
    <w:rsid w:val="00E10323"/>
    <w:rsid w:val="00E112CB"/>
    <w:rsid w:val="00E114E0"/>
    <w:rsid w:val="00E1176D"/>
    <w:rsid w:val="00E127CB"/>
    <w:rsid w:val="00E12989"/>
    <w:rsid w:val="00E15EDB"/>
    <w:rsid w:val="00E16AF7"/>
    <w:rsid w:val="00E17691"/>
    <w:rsid w:val="00E20DE8"/>
    <w:rsid w:val="00E212E5"/>
    <w:rsid w:val="00E23BB8"/>
    <w:rsid w:val="00E245DE"/>
    <w:rsid w:val="00E24883"/>
    <w:rsid w:val="00E24961"/>
    <w:rsid w:val="00E25C4D"/>
    <w:rsid w:val="00E261CB"/>
    <w:rsid w:val="00E2761E"/>
    <w:rsid w:val="00E312D7"/>
    <w:rsid w:val="00E314C1"/>
    <w:rsid w:val="00E31CD8"/>
    <w:rsid w:val="00E324EC"/>
    <w:rsid w:val="00E3278B"/>
    <w:rsid w:val="00E329A7"/>
    <w:rsid w:val="00E334E5"/>
    <w:rsid w:val="00E335AE"/>
    <w:rsid w:val="00E35CEE"/>
    <w:rsid w:val="00E4029F"/>
    <w:rsid w:val="00E4263A"/>
    <w:rsid w:val="00E434DC"/>
    <w:rsid w:val="00E45988"/>
    <w:rsid w:val="00E45B5F"/>
    <w:rsid w:val="00E46561"/>
    <w:rsid w:val="00E51211"/>
    <w:rsid w:val="00E53552"/>
    <w:rsid w:val="00E540EB"/>
    <w:rsid w:val="00E63D52"/>
    <w:rsid w:val="00E64DA3"/>
    <w:rsid w:val="00E70447"/>
    <w:rsid w:val="00E70721"/>
    <w:rsid w:val="00E70A31"/>
    <w:rsid w:val="00E70F77"/>
    <w:rsid w:val="00E72820"/>
    <w:rsid w:val="00E7394C"/>
    <w:rsid w:val="00E74984"/>
    <w:rsid w:val="00E74AC4"/>
    <w:rsid w:val="00E74EAC"/>
    <w:rsid w:val="00E80C3F"/>
    <w:rsid w:val="00E85516"/>
    <w:rsid w:val="00E85D2A"/>
    <w:rsid w:val="00E91CA7"/>
    <w:rsid w:val="00E9246A"/>
    <w:rsid w:val="00E96687"/>
    <w:rsid w:val="00EA0C18"/>
    <w:rsid w:val="00EA27BD"/>
    <w:rsid w:val="00EA6FA6"/>
    <w:rsid w:val="00EA78AA"/>
    <w:rsid w:val="00EB0729"/>
    <w:rsid w:val="00EB0B42"/>
    <w:rsid w:val="00EB223C"/>
    <w:rsid w:val="00EB3FBA"/>
    <w:rsid w:val="00EC2BFB"/>
    <w:rsid w:val="00EC3876"/>
    <w:rsid w:val="00EC4F76"/>
    <w:rsid w:val="00EC53D8"/>
    <w:rsid w:val="00EC6011"/>
    <w:rsid w:val="00EC664A"/>
    <w:rsid w:val="00EC6E35"/>
    <w:rsid w:val="00ED5085"/>
    <w:rsid w:val="00ED77F3"/>
    <w:rsid w:val="00EE0112"/>
    <w:rsid w:val="00EE1253"/>
    <w:rsid w:val="00EE7789"/>
    <w:rsid w:val="00EE7B12"/>
    <w:rsid w:val="00EF0E06"/>
    <w:rsid w:val="00EF1C9E"/>
    <w:rsid w:val="00EF2581"/>
    <w:rsid w:val="00EF2824"/>
    <w:rsid w:val="00EF317B"/>
    <w:rsid w:val="00F000BC"/>
    <w:rsid w:val="00F03373"/>
    <w:rsid w:val="00F03793"/>
    <w:rsid w:val="00F045BE"/>
    <w:rsid w:val="00F04A0E"/>
    <w:rsid w:val="00F0571B"/>
    <w:rsid w:val="00F105B3"/>
    <w:rsid w:val="00F10CD7"/>
    <w:rsid w:val="00F129CD"/>
    <w:rsid w:val="00F22BAC"/>
    <w:rsid w:val="00F22E00"/>
    <w:rsid w:val="00F23490"/>
    <w:rsid w:val="00F25407"/>
    <w:rsid w:val="00F25C22"/>
    <w:rsid w:val="00F26769"/>
    <w:rsid w:val="00F30911"/>
    <w:rsid w:val="00F319D1"/>
    <w:rsid w:val="00F31B7B"/>
    <w:rsid w:val="00F33996"/>
    <w:rsid w:val="00F343AB"/>
    <w:rsid w:val="00F35E9D"/>
    <w:rsid w:val="00F368A9"/>
    <w:rsid w:val="00F3732F"/>
    <w:rsid w:val="00F412FF"/>
    <w:rsid w:val="00F41663"/>
    <w:rsid w:val="00F43013"/>
    <w:rsid w:val="00F47B9A"/>
    <w:rsid w:val="00F519DA"/>
    <w:rsid w:val="00F54158"/>
    <w:rsid w:val="00F54A25"/>
    <w:rsid w:val="00F55739"/>
    <w:rsid w:val="00F55985"/>
    <w:rsid w:val="00F56C5D"/>
    <w:rsid w:val="00F56F18"/>
    <w:rsid w:val="00F57848"/>
    <w:rsid w:val="00F6020D"/>
    <w:rsid w:val="00F6353E"/>
    <w:rsid w:val="00F6456E"/>
    <w:rsid w:val="00F655E3"/>
    <w:rsid w:val="00F716DA"/>
    <w:rsid w:val="00F7275E"/>
    <w:rsid w:val="00F72FC2"/>
    <w:rsid w:val="00F74E8D"/>
    <w:rsid w:val="00F75E77"/>
    <w:rsid w:val="00F75F41"/>
    <w:rsid w:val="00F75FEA"/>
    <w:rsid w:val="00F800D4"/>
    <w:rsid w:val="00F82108"/>
    <w:rsid w:val="00F821D2"/>
    <w:rsid w:val="00F83976"/>
    <w:rsid w:val="00F83B1D"/>
    <w:rsid w:val="00F83D2D"/>
    <w:rsid w:val="00F84579"/>
    <w:rsid w:val="00F84783"/>
    <w:rsid w:val="00F84951"/>
    <w:rsid w:val="00F84DB7"/>
    <w:rsid w:val="00F857DD"/>
    <w:rsid w:val="00F8662C"/>
    <w:rsid w:val="00F8779D"/>
    <w:rsid w:val="00F87892"/>
    <w:rsid w:val="00F921B2"/>
    <w:rsid w:val="00F92CCA"/>
    <w:rsid w:val="00F93677"/>
    <w:rsid w:val="00F953D1"/>
    <w:rsid w:val="00FA2860"/>
    <w:rsid w:val="00FB07F9"/>
    <w:rsid w:val="00FB1F14"/>
    <w:rsid w:val="00FB38A8"/>
    <w:rsid w:val="00FB65DC"/>
    <w:rsid w:val="00FC146E"/>
    <w:rsid w:val="00FC1AE1"/>
    <w:rsid w:val="00FC2045"/>
    <w:rsid w:val="00FC3027"/>
    <w:rsid w:val="00FC44DA"/>
    <w:rsid w:val="00FC4FF1"/>
    <w:rsid w:val="00FC5781"/>
    <w:rsid w:val="00FD0A63"/>
    <w:rsid w:val="00FD1F78"/>
    <w:rsid w:val="00FD3663"/>
    <w:rsid w:val="00FD5C6B"/>
    <w:rsid w:val="00FD6FE4"/>
    <w:rsid w:val="00FD7F0C"/>
    <w:rsid w:val="00FE4CE9"/>
    <w:rsid w:val="00FE71EE"/>
    <w:rsid w:val="00FE7742"/>
    <w:rsid w:val="00FF3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83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161CE5"/>
    <w:pPr>
      <w:spacing w:line="360" w:lineRule="auto"/>
      <w:ind w:left="284"/>
    </w:pPr>
    <w:rPr>
      <w:rFonts w:ascii="Arial" w:eastAsia="Arial" w:hAnsi="Arial"/>
      <w:sz w:val="22"/>
      <w:szCs w:val="22"/>
    </w:rPr>
  </w:style>
  <w:style w:type="paragraph" w:styleId="Heading2">
    <w:name w:val="heading 2"/>
    <w:basedOn w:val="Normal"/>
    <w:next w:val="Normal"/>
    <w:link w:val="Heading2Char"/>
    <w:qFormat/>
    <w:rsid w:val="00F72FC2"/>
    <w:pPr>
      <w:keepNext/>
      <w:keepLines/>
      <w:spacing w:before="200" w:line="240" w:lineRule="auto"/>
      <w:ind w:left="0"/>
      <w:outlineLvl w:val="1"/>
    </w:pPr>
    <w:rPr>
      <w:rFonts w:ascii="Cambria" w:eastAsia="Times New Roman" w:hAnsi="Cambria"/>
      <w:b/>
      <w:bCs/>
      <w:color w:val="4F81BD"/>
      <w:sz w:val="26"/>
      <w:szCs w:val="26"/>
    </w:rPr>
  </w:style>
  <w:style w:type="paragraph" w:styleId="Heading3">
    <w:name w:val="heading 3"/>
    <w:basedOn w:val="Normal"/>
    <w:next w:val="Normal"/>
    <w:link w:val="Heading3Char"/>
    <w:qFormat/>
    <w:rsid w:val="00F72FC2"/>
    <w:pPr>
      <w:keepNext/>
      <w:spacing w:before="120" w:line="240" w:lineRule="auto"/>
      <w:ind w:left="0"/>
      <w:jc w:val="center"/>
      <w:outlineLvl w:val="2"/>
    </w:pPr>
    <w:rPr>
      <w:rFonts w:ascii=".VnAvantH" w:eastAsia="Times New Roman" w:hAnsi=".VnAvantH"/>
      <w:b/>
      <w:color w:val="0000FF"/>
      <w:sz w:val="26"/>
      <w:szCs w:val="20"/>
    </w:rPr>
  </w:style>
  <w:style w:type="paragraph" w:styleId="Heading5">
    <w:name w:val="heading 5"/>
    <w:basedOn w:val="Normal"/>
    <w:next w:val="Normal"/>
    <w:link w:val="Heading5Char"/>
    <w:qFormat/>
    <w:rsid w:val="00604FC8"/>
    <w:pPr>
      <w:keepNext/>
      <w:keepLines/>
      <w:spacing w:before="40"/>
      <w:outlineLvl w:val="4"/>
    </w:pPr>
    <w:rPr>
      <w:rFonts w:ascii="Calibri Light" w:eastAsia="Times New Roman" w:hAnsi="Calibri Light"/>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161CE5"/>
    <w:pPr>
      <w:spacing w:line="240" w:lineRule="auto"/>
    </w:pPr>
    <w:rPr>
      <w:rFonts w:ascii="Tahoma" w:hAnsi="Tahoma"/>
      <w:sz w:val="16"/>
      <w:szCs w:val="16"/>
    </w:rPr>
  </w:style>
  <w:style w:type="character" w:customStyle="1" w:styleId="BalloonTextChar">
    <w:name w:val="Balloon Text Char"/>
    <w:link w:val="BalloonText"/>
    <w:rsid w:val="00161CE5"/>
    <w:rPr>
      <w:rFonts w:ascii="Tahoma" w:eastAsia="Arial" w:hAnsi="Tahoma" w:cs="Tahoma"/>
      <w:sz w:val="16"/>
      <w:szCs w:val="16"/>
    </w:rPr>
  </w:style>
  <w:style w:type="paragraph" w:styleId="ListParagraph">
    <w:name w:val="List Paragraph"/>
    <w:aliases w:val="bullet,List Paragraph1,List Paragraph2,List Paragraph11,bullet 1,Thang2,Level 2,Đoạn của Danh sách,List Paragraph111,abc,a)"/>
    <w:basedOn w:val="Normal"/>
    <w:link w:val="ListParagraphChar"/>
    <w:qFormat/>
    <w:rsid w:val="00F72FC2"/>
    <w:pPr>
      <w:ind w:left="720"/>
    </w:pPr>
  </w:style>
  <w:style w:type="character" w:customStyle="1" w:styleId="Heading2Char">
    <w:name w:val="Heading 2 Char"/>
    <w:link w:val="Heading2"/>
    <w:rsid w:val="00F72FC2"/>
    <w:rPr>
      <w:rFonts w:ascii="Cambria" w:eastAsia="Times New Roman" w:hAnsi="Cambria" w:cs="Times New Roman"/>
      <w:b/>
      <w:bCs/>
      <w:color w:val="4F81BD"/>
      <w:sz w:val="26"/>
      <w:szCs w:val="26"/>
      <w:lang w:val="en-US"/>
    </w:rPr>
  </w:style>
  <w:style w:type="character" w:customStyle="1" w:styleId="Heading3Char">
    <w:name w:val="Heading 3 Char"/>
    <w:link w:val="Heading3"/>
    <w:rsid w:val="00F72FC2"/>
    <w:rPr>
      <w:rFonts w:ascii=".VnAvantH" w:eastAsia="Times New Roman" w:hAnsi=".VnAvantH" w:cs="Times New Roman"/>
      <w:b/>
      <w:color w:val="0000FF"/>
      <w:sz w:val="26"/>
      <w:szCs w:val="20"/>
      <w:lang w:val="en-US"/>
    </w:rPr>
  </w:style>
  <w:style w:type="paragraph" w:styleId="NormalWeb">
    <w:name w:val="Normal (Web)"/>
    <w:basedOn w:val="Normal"/>
    <w:rsid w:val="00F72FC2"/>
    <w:pPr>
      <w:spacing w:before="100" w:beforeAutospacing="1" w:after="100" w:afterAutospacing="1" w:line="240" w:lineRule="auto"/>
      <w:ind w:left="0"/>
    </w:pPr>
    <w:rPr>
      <w:rFonts w:ascii="Times New Roman" w:eastAsia="Times New Roman" w:hAnsi="Times New Roman"/>
      <w:sz w:val="24"/>
      <w:szCs w:val="24"/>
    </w:rPr>
  </w:style>
  <w:style w:type="character" w:customStyle="1" w:styleId="apple-converted-space">
    <w:name w:val="apple-converted-space"/>
    <w:basedOn w:val="DefaultParagraphFont"/>
    <w:rsid w:val="00F72FC2"/>
  </w:style>
  <w:style w:type="character" w:styleId="Strong">
    <w:name w:val="Strong"/>
    <w:qFormat/>
    <w:rsid w:val="00F72FC2"/>
    <w:rPr>
      <w:b/>
      <w:bCs/>
    </w:rPr>
  </w:style>
  <w:style w:type="character" w:styleId="Hyperlink">
    <w:name w:val="Hyperlink"/>
    <w:rsid w:val="00F72FC2"/>
    <w:rPr>
      <w:color w:val="0000FF"/>
      <w:u w:val="single"/>
    </w:rPr>
  </w:style>
  <w:style w:type="character" w:styleId="Emphasis">
    <w:name w:val="Emphasis"/>
    <w:qFormat/>
    <w:rsid w:val="00F72FC2"/>
    <w:rPr>
      <w:i/>
      <w:iCs/>
    </w:rPr>
  </w:style>
  <w:style w:type="paragraph" w:styleId="Header">
    <w:name w:val="header"/>
    <w:basedOn w:val="Normal"/>
    <w:link w:val="HeaderChar"/>
    <w:rsid w:val="0067202B"/>
    <w:pPr>
      <w:tabs>
        <w:tab w:val="center" w:pos="4513"/>
        <w:tab w:val="right" w:pos="9026"/>
      </w:tabs>
    </w:pPr>
  </w:style>
  <w:style w:type="character" w:customStyle="1" w:styleId="HeaderChar">
    <w:name w:val="Header Char"/>
    <w:link w:val="Header"/>
    <w:rsid w:val="0067202B"/>
    <w:rPr>
      <w:rFonts w:ascii="Arial" w:eastAsia="Arial" w:hAnsi="Arial"/>
      <w:sz w:val="22"/>
      <w:szCs w:val="22"/>
      <w:lang w:eastAsia="en-US"/>
    </w:rPr>
  </w:style>
  <w:style w:type="paragraph" w:styleId="Footer">
    <w:name w:val="footer"/>
    <w:basedOn w:val="Normal"/>
    <w:link w:val="FooterChar"/>
    <w:rsid w:val="0067202B"/>
    <w:pPr>
      <w:tabs>
        <w:tab w:val="center" w:pos="4513"/>
        <w:tab w:val="right" w:pos="9026"/>
      </w:tabs>
    </w:pPr>
  </w:style>
  <w:style w:type="character" w:customStyle="1" w:styleId="FooterChar">
    <w:name w:val="Footer Char"/>
    <w:link w:val="Footer"/>
    <w:rsid w:val="0067202B"/>
    <w:rPr>
      <w:rFonts w:ascii="Arial" w:eastAsia="Arial" w:hAnsi="Arial"/>
      <w:sz w:val="22"/>
      <w:szCs w:val="22"/>
      <w:lang w:eastAsia="en-US"/>
    </w:rPr>
  </w:style>
  <w:style w:type="paragraph" w:styleId="BodyText">
    <w:name w:val="Body Text"/>
    <w:basedOn w:val="Normal"/>
    <w:link w:val="BodyTextChar"/>
    <w:rsid w:val="001F735D"/>
    <w:pPr>
      <w:spacing w:line="240" w:lineRule="auto"/>
      <w:ind w:left="0"/>
      <w:jc w:val="both"/>
    </w:pPr>
    <w:rPr>
      <w:rFonts w:ascii=".VnTime" w:eastAsia="Times New Roman" w:hAnsi=".VnTime"/>
      <w:sz w:val="26"/>
      <w:szCs w:val="20"/>
    </w:rPr>
  </w:style>
  <w:style w:type="character" w:customStyle="1" w:styleId="BodyTextChar">
    <w:name w:val="Body Text Char"/>
    <w:link w:val="BodyText"/>
    <w:rsid w:val="001F735D"/>
    <w:rPr>
      <w:rFonts w:ascii=".VnTime" w:eastAsia="Times New Roman" w:hAnsi=".VnTime"/>
      <w:sz w:val="26"/>
      <w:lang w:val="vi-VN"/>
    </w:rPr>
  </w:style>
  <w:style w:type="paragraph" w:styleId="TOC1">
    <w:name w:val="toc 1"/>
    <w:basedOn w:val="Normal"/>
    <w:next w:val="Normal"/>
    <w:autoRedefine/>
    <w:rsid w:val="00F30911"/>
    <w:pPr>
      <w:tabs>
        <w:tab w:val="left" w:pos="440"/>
        <w:tab w:val="right" w:leader="dot" w:pos="9900"/>
      </w:tabs>
      <w:ind w:left="0"/>
    </w:pPr>
  </w:style>
  <w:style w:type="paragraph" w:styleId="TOC2">
    <w:name w:val="toc 2"/>
    <w:basedOn w:val="Normal"/>
    <w:next w:val="Normal"/>
    <w:autoRedefine/>
    <w:rsid w:val="00F30911"/>
    <w:pPr>
      <w:tabs>
        <w:tab w:val="left" w:pos="660"/>
        <w:tab w:val="right" w:leader="dot" w:pos="9900"/>
      </w:tabs>
      <w:ind w:left="220"/>
    </w:pPr>
  </w:style>
  <w:style w:type="character" w:customStyle="1" w:styleId="ListParagraphChar">
    <w:name w:val="List Paragraph Char"/>
    <w:aliases w:val="bullet Char,List Paragraph1 Char,List Paragraph2 Char,List Paragraph11 Char,bullet 1 Char,Thang2 Char,Level 2 Char,Đoạn của Danh sách Char,List Paragraph111 Char,abc Char,a) Char"/>
    <w:link w:val="ListParagraph"/>
    <w:locked/>
    <w:rsid w:val="00A014CE"/>
    <w:rPr>
      <w:rFonts w:ascii="Arial" w:eastAsia="Arial" w:hAnsi="Arial"/>
      <w:sz w:val="22"/>
      <w:szCs w:val="22"/>
      <w:lang w:val="vi-VN"/>
    </w:rPr>
  </w:style>
  <w:style w:type="paragraph" w:customStyle="1" w:styleId="Style7">
    <w:name w:val="Style7"/>
    <w:basedOn w:val="Normal"/>
    <w:rsid w:val="00830C8C"/>
    <w:pPr>
      <w:widowControl w:val="0"/>
      <w:autoSpaceDE w:val="0"/>
      <w:autoSpaceDN w:val="0"/>
      <w:adjustRightInd w:val="0"/>
      <w:spacing w:line="240" w:lineRule="auto"/>
      <w:ind w:left="0"/>
      <w:jc w:val="center"/>
    </w:pPr>
    <w:rPr>
      <w:rFonts w:ascii="Times New Roman" w:eastAsia="Times New Roman" w:hAnsi="Times New Roman"/>
      <w:sz w:val="24"/>
      <w:szCs w:val="24"/>
    </w:rPr>
  </w:style>
  <w:style w:type="table" w:styleId="TableGrid">
    <w:name w:val="Table Grid"/>
    <w:basedOn w:val="TableNormal"/>
    <w:rsid w:val="006559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link w:val="Heading5"/>
    <w:rsid w:val="00604FC8"/>
    <w:rPr>
      <w:rFonts w:ascii="Calibri Light" w:eastAsia="Times New Roman" w:hAnsi="Calibri Light" w:cs="Times New Roman"/>
      <w:color w:val="2E74B5"/>
      <w:sz w:val="22"/>
      <w:szCs w:val="22"/>
      <w:lang w:val="vi-VN"/>
    </w:rPr>
  </w:style>
  <w:style w:type="paragraph" w:styleId="HTMLPreformatted">
    <w:name w:val="HTML Preformatted"/>
    <w:basedOn w:val="Normal"/>
    <w:link w:val="HTMLPreformattedChar"/>
    <w:rsid w:val="00604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pPr>
    <w:rPr>
      <w:rFonts w:ascii="Courier New" w:eastAsia="Times New Roman" w:hAnsi="Courier New" w:cs="Courier New"/>
      <w:sz w:val="20"/>
      <w:szCs w:val="20"/>
    </w:rPr>
  </w:style>
  <w:style w:type="character" w:customStyle="1" w:styleId="HTMLPreformattedChar">
    <w:name w:val="HTML Preformatted Char"/>
    <w:link w:val="HTMLPreformatted"/>
    <w:rsid w:val="00604FC8"/>
    <w:rPr>
      <w:rFonts w:ascii="Courier New" w:eastAsia="Times New Roman" w:hAnsi="Courier New" w:cs="Courier New"/>
    </w:rPr>
  </w:style>
  <w:style w:type="paragraph" w:styleId="BodyTextIndent">
    <w:name w:val="Body Text Indent"/>
    <w:basedOn w:val="Normal"/>
    <w:link w:val="BodyTextIndentChar"/>
    <w:rsid w:val="00E85D2A"/>
    <w:pPr>
      <w:spacing w:after="120"/>
      <w:ind w:left="283"/>
    </w:pPr>
  </w:style>
  <w:style w:type="character" w:customStyle="1" w:styleId="BodyTextIndentChar">
    <w:name w:val="Body Text Indent Char"/>
    <w:link w:val="BodyTextIndent"/>
    <w:rsid w:val="00E85D2A"/>
    <w:rPr>
      <w:rFonts w:ascii="Arial" w:eastAsia="Arial" w:hAnsi="Arial"/>
      <w:sz w:val="22"/>
      <w:szCs w:val="22"/>
      <w:lang w:val="vi-VN"/>
    </w:rPr>
  </w:style>
  <w:style w:type="character" w:styleId="BookTitle">
    <w:name w:val="Book Title"/>
    <w:qFormat/>
    <w:rsid w:val="00D10D98"/>
    <w:rPr>
      <w:b/>
      <w:bCs/>
      <w:smallCaps/>
      <w:spacing w:val="5"/>
    </w:rPr>
  </w:style>
  <w:style w:type="character" w:styleId="CommentReference">
    <w:name w:val="annotation reference"/>
    <w:rsid w:val="00E4263A"/>
    <w:rPr>
      <w:sz w:val="16"/>
      <w:szCs w:val="16"/>
    </w:rPr>
  </w:style>
  <w:style w:type="paragraph" w:styleId="CommentText">
    <w:name w:val="annotation text"/>
    <w:basedOn w:val="Normal"/>
    <w:link w:val="CommentTextChar"/>
    <w:rsid w:val="00E4263A"/>
    <w:rPr>
      <w:sz w:val="20"/>
      <w:szCs w:val="20"/>
    </w:rPr>
  </w:style>
  <w:style w:type="character" w:customStyle="1" w:styleId="CommentTextChar">
    <w:name w:val="Comment Text Char"/>
    <w:link w:val="CommentText"/>
    <w:rsid w:val="00E4263A"/>
    <w:rPr>
      <w:rFonts w:ascii="Arial" w:eastAsia="Arial" w:hAnsi="Arial"/>
    </w:rPr>
  </w:style>
  <w:style w:type="paragraph" w:styleId="CommentSubject">
    <w:name w:val="annotation subject"/>
    <w:basedOn w:val="CommentText"/>
    <w:next w:val="CommentText"/>
    <w:link w:val="CommentSubjectChar"/>
    <w:rsid w:val="00E4263A"/>
    <w:rPr>
      <w:b/>
      <w:bCs/>
    </w:rPr>
  </w:style>
  <w:style w:type="character" w:customStyle="1" w:styleId="CommentSubjectChar">
    <w:name w:val="Comment Subject Char"/>
    <w:link w:val="CommentSubject"/>
    <w:rsid w:val="00E4263A"/>
    <w:rPr>
      <w:rFonts w:ascii="Arial" w:eastAsia="Arial" w:hAnsi="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161CE5"/>
    <w:pPr>
      <w:spacing w:line="360" w:lineRule="auto"/>
      <w:ind w:left="284"/>
    </w:pPr>
    <w:rPr>
      <w:rFonts w:ascii="Arial" w:eastAsia="Arial" w:hAnsi="Arial"/>
      <w:sz w:val="22"/>
      <w:szCs w:val="22"/>
    </w:rPr>
  </w:style>
  <w:style w:type="paragraph" w:styleId="Heading2">
    <w:name w:val="heading 2"/>
    <w:basedOn w:val="Normal"/>
    <w:next w:val="Normal"/>
    <w:link w:val="Heading2Char"/>
    <w:qFormat/>
    <w:rsid w:val="00F72FC2"/>
    <w:pPr>
      <w:keepNext/>
      <w:keepLines/>
      <w:spacing w:before="200" w:line="240" w:lineRule="auto"/>
      <w:ind w:left="0"/>
      <w:outlineLvl w:val="1"/>
    </w:pPr>
    <w:rPr>
      <w:rFonts w:ascii="Cambria" w:eastAsia="Times New Roman" w:hAnsi="Cambria"/>
      <w:b/>
      <w:bCs/>
      <w:color w:val="4F81BD"/>
      <w:sz w:val="26"/>
      <w:szCs w:val="26"/>
    </w:rPr>
  </w:style>
  <w:style w:type="paragraph" w:styleId="Heading3">
    <w:name w:val="heading 3"/>
    <w:basedOn w:val="Normal"/>
    <w:next w:val="Normal"/>
    <w:link w:val="Heading3Char"/>
    <w:qFormat/>
    <w:rsid w:val="00F72FC2"/>
    <w:pPr>
      <w:keepNext/>
      <w:spacing w:before="120" w:line="240" w:lineRule="auto"/>
      <w:ind w:left="0"/>
      <w:jc w:val="center"/>
      <w:outlineLvl w:val="2"/>
    </w:pPr>
    <w:rPr>
      <w:rFonts w:ascii=".VnAvantH" w:eastAsia="Times New Roman" w:hAnsi=".VnAvantH"/>
      <w:b/>
      <w:color w:val="0000FF"/>
      <w:sz w:val="26"/>
      <w:szCs w:val="20"/>
    </w:rPr>
  </w:style>
  <w:style w:type="paragraph" w:styleId="Heading5">
    <w:name w:val="heading 5"/>
    <w:basedOn w:val="Normal"/>
    <w:next w:val="Normal"/>
    <w:link w:val="Heading5Char"/>
    <w:qFormat/>
    <w:rsid w:val="00604FC8"/>
    <w:pPr>
      <w:keepNext/>
      <w:keepLines/>
      <w:spacing w:before="40"/>
      <w:outlineLvl w:val="4"/>
    </w:pPr>
    <w:rPr>
      <w:rFonts w:ascii="Calibri Light" w:eastAsia="Times New Roman" w:hAnsi="Calibri Light"/>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161CE5"/>
    <w:pPr>
      <w:spacing w:line="240" w:lineRule="auto"/>
    </w:pPr>
    <w:rPr>
      <w:rFonts w:ascii="Tahoma" w:hAnsi="Tahoma"/>
      <w:sz w:val="16"/>
      <w:szCs w:val="16"/>
    </w:rPr>
  </w:style>
  <w:style w:type="character" w:customStyle="1" w:styleId="BalloonTextChar">
    <w:name w:val="Balloon Text Char"/>
    <w:link w:val="BalloonText"/>
    <w:rsid w:val="00161CE5"/>
    <w:rPr>
      <w:rFonts w:ascii="Tahoma" w:eastAsia="Arial" w:hAnsi="Tahoma" w:cs="Tahoma"/>
      <w:sz w:val="16"/>
      <w:szCs w:val="16"/>
    </w:rPr>
  </w:style>
  <w:style w:type="paragraph" w:styleId="ListParagraph">
    <w:name w:val="List Paragraph"/>
    <w:aliases w:val="bullet,List Paragraph1,List Paragraph2,List Paragraph11,bullet 1,Thang2,Level 2,Đoạn của Danh sách,List Paragraph111,abc,a)"/>
    <w:basedOn w:val="Normal"/>
    <w:link w:val="ListParagraphChar"/>
    <w:qFormat/>
    <w:rsid w:val="00F72FC2"/>
    <w:pPr>
      <w:ind w:left="720"/>
    </w:pPr>
  </w:style>
  <w:style w:type="character" w:customStyle="1" w:styleId="Heading2Char">
    <w:name w:val="Heading 2 Char"/>
    <w:link w:val="Heading2"/>
    <w:rsid w:val="00F72FC2"/>
    <w:rPr>
      <w:rFonts w:ascii="Cambria" w:eastAsia="Times New Roman" w:hAnsi="Cambria" w:cs="Times New Roman"/>
      <w:b/>
      <w:bCs/>
      <w:color w:val="4F81BD"/>
      <w:sz w:val="26"/>
      <w:szCs w:val="26"/>
      <w:lang w:val="en-US"/>
    </w:rPr>
  </w:style>
  <w:style w:type="character" w:customStyle="1" w:styleId="Heading3Char">
    <w:name w:val="Heading 3 Char"/>
    <w:link w:val="Heading3"/>
    <w:rsid w:val="00F72FC2"/>
    <w:rPr>
      <w:rFonts w:ascii=".VnAvantH" w:eastAsia="Times New Roman" w:hAnsi=".VnAvantH" w:cs="Times New Roman"/>
      <w:b/>
      <w:color w:val="0000FF"/>
      <w:sz w:val="26"/>
      <w:szCs w:val="20"/>
      <w:lang w:val="en-US"/>
    </w:rPr>
  </w:style>
  <w:style w:type="paragraph" w:styleId="NormalWeb">
    <w:name w:val="Normal (Web)"/>
    <w:basedOn w:val="Normal"/>
    <w:rsid w:val="00F72FC2"/>
    <w:pPr>
      <w:spacing w:before="100" w:beforeAutospacing="1" w:after="100" w:afterAutospacing="1" w:line="240" w:lineRule="auto"/>
      <w:ind w:left="0"/>
    </w:pPr>
    <w:rPr>
      <w:rFonts w:ascii="Times New Roman" w:eastAsia="Times New Roman" w:hAnsi="Times New Roman"/>
      <w:sz w:val="24"/>
      <w:szCs w:val="24"/>
    </w:rPr>
  </w:style>
  <w:style w:type="character" w:customStyle="1" w:styleId="apple-converted-space">
    <w:name w:val="apple-converted-space"/>
    <w:basedOn w:val="DefaultParagraphFont"/>
    <w:rsid w:val="00F72FC2"/>
  </w:style>
  <w:style w:type="character" w:styleId="Strong">
    <w:name w:val="Strong"/>
    <w:qFormat/>
    <w:rsid w:val="00F72FC2"/>
    <w:rPr>
      <w:b/>
      <w:bCs/>
    </w:rPr>
  </w:style>
  <w:style w:type="character" w:styleId="Hyperlink">
    <w:name w:val="Hyperlink"/>
    <w:rsid w:val="00F72FC2"/>
    <w:rPr>
      <w:color w:val="0000FF"/>
      <w:u w:val="single"/>
    </w:rPr>
  </w:style>
  <w:style w:type="character" w:styleId="Emphasis">
    <w:name w:val="Emphasis"/>
    <w:qFormat/>
    <w:rsid w:val="00F72FC2"/>
    <w:rPr>
      <w:i/>
      <w:iCs/>
    </w:rPr>
  </w:style>
  <w:style w:type="paragraph" w:styleId="Header">
    <w:name w:val="header"/>
    <w:basedOn w:val="Normal"/>
    <w:link w:val="HeaderChar"/>
    <w:rsid w:val="0067202B"/>
    <w:pPr>
      <w:tabs>
        <w:tab w:val="center" w:pos="4513"/>
        <w:tab w:val="right" w:pos="9026"/>
      </w:tabs>
    </w:pPr>
  </w:style>
  <w:style w:type="character" w:customStyle="1" w:styleId="HeaderChar">
    <w:name w:val="Header Char"/>
    <w:link w:val="Header"/>
    <w:rsid w:val="0067202B"/>
    <w:rPr>
      <w:rFonts w:ascii="Arial" w:eastAsia="Arial" w:hAnsi="Arial"/>
      <w:sz w:val="22"/>
      <w:szCs w:val="22"/>
      <w:lang w:eastAsia="en-US"/>
    </w:rPr>
  </w:style>
  <w:style w:type="paragraph" w:styleId="Footer">
    <w:name w:val="footer"/>
    <w:basedOn w:val="Normal"/>
    <w:link w:val="FooterChar"/>
    <w:rsid w:val="0067202B"/>
    <w:pPr>
      <w:tabs>
        <w:tab w:val="center" w:pos="4513"/>
        <w:tab w:val="right" w:pos="9026"/>
      </w:tabs>
    </w:pPr>
  </w:style>
  <w:style w:type="character" w:customStyle="1" w:styleId="FooterChar">
    <w:name w:val="Footer Char"/>
    <w:link w:val="Footer"/>
    <w:rsid w:val="0067202B"/>
    <w:rPr>
      <w:rFonts w:ascii="Arial" w:eastAsia="Arial" w:hAnsi="Arial"/>
      <w:sz w:val="22"/>
      <w:szCs w:val="22"/>
      <w:lang w:eastAsia="en-US"/>
    </w:rPr>
  </w:style>
  <w:style w:type="paragraph" w:styleId="BodyText">
    <w:name w:val="Body Text"/>
    <w:basedOn w:val="Normal"/>
    <w:link w:val="BodyTextChar"/>
    <w:rsid w:val="001F735D"/>
    <w:pPr>
      <w:spacing w:line="240" w:lineRule="auto"/>
      <w:ind w:left="0"/>
      <w:jc w:val="both"/>
    </w:pPr>
    <w:rPr>
      <w:rFonts w:ascii=".VnTime" w:eastAsia="Times New Roman" w:hAnsi=".VnTime"/>
      <w:sz w:val="26"/>
      <w:szCs w:val="20"/>
    </w:rPr>
  </w:style>
  <w:style w:type="character" w:customStyle="1" w:styleId="BodyTextChar">
    <w:name w:val="Body Text Char"/>
    <w:link w:val="BodyText"/>
    <w:rsid w:val="001F735D"/>
    <w:rPr>
      <w:rFonts w:ascii=".VnTime" w:eastAsia="Times New Roman" w:hAnsi=".VnTime"/>
      <w:sz w:val="26"/>
      <w:lang w:val="vi-VN"/>
    </w:rPr>
  </w:style>
  <w:style w:type="paragraph" w:styleId="TOC1">
    <w:name w:val="toc 1"/>
    <w:basedOn w:val="Normal"/>
    <w:next w:val="Normal"/>
    <w:autoRedefine/>
    <w:rsid w:val="00F30911"/>
    <w:pPr>
      <w:tabs>
        <w:tab w:val="left" w:pos="440"/>
        <w:tab w:val="right" w:leader="dot" w:pos="9900"/>
      </w:tabs>
      <w:ind w:left="0"/>
    </w:pPr>
  </w:style>
  <w:style w:type="paragraph" w:styleId="TOC2">
    <w:name w:val="toc 2"/>
    <w:basedOn w:val="Normal"/>
    <w:next w:val="Normal"/>
    <w:autoRedefine/>
    <w:rsid w:val="00F30911"/>
    <w:pPr>
      <w:tabs>
        <w:tab w:val="left" w:pos="660"/>
        <w:tab w:val="right" w:leader="dot" w:pos="9900"/>
      </w:tabs>
      <w:ind w:left="220"/>
    </w:pPr>
  </w:style>
  <w:style w:type="character" w:customStyle="1" w:styleId="ListParagraphChar">
    <w:name w:val="List Paragraph Char"/>
    <w:aliases w:val="bullet Char,List Paragraph1 Char,List Paragraph2 Char,List Paragraph11 Char,bullet 1 Char,Thang2 Char,Level 2 Char,Đoạn của Danh sách Char,List Paragraph111 Char,abc Char,a) Char"/>
    <w:link w:val="ListParagraph"/>
    <w:locked/>
    <w:rsid w:val="00A014CE"/>
    <w:rPr>
      <w:rFonts w:ascii="Arial" w:eastAsia="Arial" w:hAnsi="Arial"/>
      <w:sz w:val="22"/>
      <w:szCs w:val="22"/>
      <w:lang w:val="vi-VN"/>
    </w:rPr>
  </w:style>
  <w:style w:type="paragraph" w:customStyle="1" w:styleId="Style7">
    <w:name w:val="Style7"/>
    <w:basedOn w:val="Normal"/>
    <w:rsid w:val="00830C8C"/>
    <w:pPr>
      <w:widowControl w:val="0"/>
      <w:autoSpaceDE w:val="0"/>
      <w:autoSpaceDN w:val="0"/>
      <w:adjustRightInd w:val="0"/>
      <w:spacing w:line="240" w:lineRule="auto"/>
      <w:ind w:left="0"/>
      <w:jc w:val="center"/>
    </w:pPr>
    <w:rPr>
      <w:rFonts w:ascii="Times New Roman" w:eastAsia="Times New Roman" w:hAnsi="Times New Roman"/>
      <w:sz w:val="24"/>
      <w:szCs w:val="24"/>
    </w:rPr>
  </w:style>
  <w:style w:type="table" w:styleId="TableGrid">
    <w:name w:val="Table Grid"/>
    <w:basedOn w:val="TableNormal"/>
    <w:rsid w:val="006559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link w:val="Heading5"/>
    <w:rsid w:val="00604FC8"/>
    <w:rPr>
      <w:rFonts w:ascii="Calibri Light" w:eastAsia="Times New Roman" w:hAnsi="Calibri Light" w:cs="Times New Roman"/>
      <w:color w:val="2E74B5"/>
      <w:sz w:val="22"/>
      <w:szCs w:val="22"/>
      <w:lang w:val="vi-VN"/>
    </w:rPr>
  </w:style>
  <w:style w:type="paragraph" w:styleId="HTMLPreformatted">
    <w:name w:val="HTML Preformatted"/>
    <w:basedOn w:val="Normal"/>
    <w:link w:val="HTMLPreformattedChar"/>
    <w:rsid w:val="00604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pPr>
    <w:rPr>
      <w:rFonts w:ascii="Courier New" w:eastAsia="Times New Roman" w:hAnsi="Courier New" w:cs="Courier New"/>
      <w:sz w:val="20"/>
      <w:szCs w:val="20"/>
    </w:rPr>
  </w:style>
  <w:style w:type="character" w:customStyle="1" w:styleId="HTMLPreformattedChar">
    <w:name w:val="HTML Preformatted Char"/>
    <w:link w:val="HTMLPreformatted"/>
    <w:rsid w:val="00604FC8"/>
    <w:rPr>
      <w:rFonts w:ascii="Courier New" w:eastAsia="Times New Roman" w:hAnsi="Courier New" w:cs="Courier New"/>
    </w:rPr>
  </w:style>
  <w:style w:type="paragraph" w:styleId="BodyTextIndent">
    <w:name w:val="Body Text Indent"/>
    <w:basedOn w:val="Normal"/>
    <w:link w:val="BodyTextIndentChar"/>
    <w:rsid w:val="00E85D2A"/>
    <w:pPr>
      <w:spacing w:after="120"/>
      <w:ind w:left="283"/>
    </w:pPr>
  </w:style>
  <w:style w:type="character" w:customStyle="1" w:styleId="BodyTextIndentChar">
    <w:name w:val="Body Text Indent Char"/>
    <w:link w:val="BodyTextIndent"/>
    <w:rsid w:val="00E85D2A"/>
    <w:rPr>
      <w:rFonts w:ascii="Arial" w:eastAsia="Arial" w:hAnsi="Arial"/>
      <w:sz w:val="22"/>
      <w:szCs w:val="22"/>
      <w:lang w:val="vi-VN"/>
    </w:rPr>
  </w:style>
  <w:style w:type="character" w:styleId="BookTitle">
    <w:name w:val="Book Title"/>
    <w:qFormat/>
    <w:rsid w:val="00D10D98"/>
    <w:rPr>
      <w:b/>
      <w:bCs/>
      <w:smallCaps/>
      <w:spacing w:val="5"/>
    </w:rPr>
  </w:style>
  <w:style w:type="character" w:styleId="CommentReference">
    <w:name w:val="annotation reference"/>
    <w:rsid w:val="00E4263A"/>
    <w:rPr>
      <w:sz w:val="16"/>
      <w:szCs w:val="16"/>
    </w:rPr>
  </w:style>
  <w:style w:type="paragraph" w:styleId="CommentText">
    <w:name w:val="annotation text"/>
    <w:basedOn w:val="Normal"/>
    <w:link w:val="CommentTextChar"/>
    <w:rsid w:val="00E4263A"/>
    <w:rPr>
      <w:sz w:val="20"/>
      <w:szCs w:val="20"/>
    </w:rPr>
  </w:style>
  <w:style w:type="character" w:customStyle="1" w:styleId="CommentTextChar">
    <w:name w:val="Comment Text Char"/>
    <w:link w:val="CommentText"/>
    <w:rsid w:val="00E4263A"/>
    <w:rPr>
      <w:rFonts w:ascii="Arial" w:eastAsia="Arial" w:hAnsi="Arial"/>
    </w:rPr>
  </w:style>
  <w:style w:type="paragraph" w:styleId="CommentSubject">
    <w:name w:val="annotation subject"/>
    <w:basedOn w:val="CommentText"/>
    <w:next w:val="CommentText"/>
    <w:link w:val="CommentSubjectChar"/>
    <w:rsid w:val="00E4263A"/>
    <w:rPr>
      <w:b/>
      <w:bCs/>
    </w:rPr>
  </w:style>
  <w:style w:type="character" w:customStyle="1" w:styleId="CommentSubjectChar">
    <w:name w:val="Comment Subject Char"/>
    <w:link w:val="CommentSubject"/>
    <w:rsid w:val="00E4263A"/>
    <w:rPr>
      <w:rFonts w:ascii="Arial" w:eastAsia="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942656">
      <w:bodyDiv w:val="1"/>
      <w:marLeft w:val="0"/>
      <w:marRight w:val="0"/>
      <w:marTop w:val="0"/>
      <w:marBottom w:val="0"/>
      <w:divBdr>
        <w:top w:val="none" w:sz="0" w:space="0" w:color="auto"/>
        <w:left w:val="none" w:sz="0" w:space="0" w:color="auto"/>
        <w:bottom w:val="none" w:sz="0" w:space="0" w:color="auto"/>
        <w:right w:val="none" w:sz="0" w:space="0" w:color="auto"/>
      </w:divBdr>
    </w:div>
    <w:div w:id="1942453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ylt.vbi\AppData\Local\Temp\Rar$DIa0.459\BM%2025%2005c_gcn_vbicare_canhan_new-%20check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BM 25 05c_gcn_vbicare_canhan_new- check2.dot</Template>
  <TotalTime>0</TotalTime>
  <Pages>2</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4841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Lâm Thị Mỹ</dc:creator>
  <cp:lastModifiedBy>ADMIN</cp:lastModifiedBy>
  <cp:revision>2</cp:revision>
  <cp:lastPrinted>2016-08-30T02:22:00Z</cp:lastPrinted>
  <dcterms:created xsi:type="dcterms:W3CDTF">2022-07-21T06:54:00Z</dcterms:created>
  <dcterms:modified xsi:type="dcterms:W3CDTF">2022-07-21T06:54:00Z</dcterms:modified>
</cp:coreProperties>
</file>